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0F20" w:rsidRDefault="007B1263" w:rsidP="00AF4702">
      <w:pPr>
        <w:pStyle w:val="9"/>
        <w:jc w:val="center"/>
        <w:rPr>
          <w:rFonts w:ascii="Times New Roman" w:hAnsi="Times New Roman"/>
          <w:b/>
          <w:color w:val="000000"/>
          <w:spacing w:val="-1"/>
          <w:sz w:val="24"/>
          <w:szCs w:val="24"/>
        </w:rPr>
      </w:pPr>
      <w:bookmarkStart w:id="0" w:name="_GoBack"/>
      <w:bookmarkEnd w:id="0"/>
      <w:r w:rsidRPr="00A70F20">
        <w:rPr>
          <w:rFonts w:ascii="Times New Roman" w:hAnsi="Times New Roman"/>
          <w:b/>
          <w:noProof/>
          <w:color w:val="000000"/>
          <w:spacing w:val="-1"/>
          <w:sz w:val="24"/>
          <w:szCs w:val="24"/>
        </w:rPr>
        <w:drawing>
          <wp:inline distT="0" distB="0" distL="0" distR="0">
            <wp:extent cx="6572250" cy="9286875"/>
            <wp:effectExtent l="0" t="0" r="0" b="0"/>
            <wp:docPr id="1" name="Рисунок 1" descr="ПЕРВЫЙ ЛИС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РВЫЙ ЛИС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0" cy="928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0F20" w:rsidRDefault="00A70F20" w:rsidP="00AF4702">
      <w:pPr>
        <w:pStyle w:val="9"/>
        <w:jc w:val="center"/>
        <w:rPr>
          <w:rFonts w:ascii="Times New Roman" w:hAnsi="Times New Roman"/>
          <w:b/>
          <w:color w:val="000000"/>
          <w:spacing w:val="-1"/>
          <w:sz w:val="24"/>
          <w:szCs w:val="24"/>
        </w:rPr>
      </w:pPr>
    </w:p>
    <w:p w:rsidR="00214E57" w:rsidRPr="00266E88" w:rsidRDefault="00214E57" w:rsidP="00AF4702">
      <w:pPr>
        <w:pStyle w:val="9"/>
        <w:jc w:val="center"/>
        <w:rPr>
          <w:rFonts w:ascii="Times New Roman" w:hAnsi="Times New Roman"/>
          <w:b/>
          <w:color w:val="0D0D0D"/>
          <w:sz w:val="24"/>
          <w:szCs w:val="24"/>
        </w:rPr>
      </w:pPr>
      <w:r w:rsidRPr="009B7EE7">
        <w:rPr>
          <w:rFonts w:ascii="Times New Roman" w:hAnsi="Times New Roman"/>
          <w:b/>
          <w:color w:val="0D0D0D"/>
          <w:sz w:val="24"/>
          <w:szCs w:val="24"/>
        </w:rPr>
        <w:lastRenderedPageBreak/>
        <w:t>СОДЕРЖАНИЕ</w:t>
      </w:r>
    </w:p>
    <w:p w:rsidR="00214E57" w:rsidRPr="00266E88" w:rsidRDefault="00214E57" w:rsidP="00214E57">
      <w:pPr>
        <w:rPr>
          <w:color w:val="0D0D0D"/>
          <w:sz w:val="24"/>
          <w:szCs w:val="24"/>
        </w:rPr>
      </w:pPr>
    </w:p>
    <w:tbl>
      <w:tblPr>
        <w:tblW w:w="10669" w:type="dxa"/>
        <w:tblLook w:val="01E0" w:firstRow="1" w:lastRow="1" w:firstColumn="1" w:lastColumn="1" w:noHBand="0" w:noVBand="0"/>
      </w:tblPr>
      <w:tblGrid>
        <w:gridCol w:w="10173"/>
        <w:gridCol w:w="496"/>
      </w:tblGrid>
      <w:tr w:rsidR="00214E57" w:rsidRPr="00266E88" w:rsidTr="00352F06">
        <w:tc>
          <w:tcPr>
            <w:tcW w:w="10173" w:type="dxa"/>
            <w:shd w:val="clear" w:color="auto" w:fill="auto"/>
          </w:tcPr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Область применения  .........................................................................................................................</w:t>
            </w:r>
          </w:p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Нормативные ссылки ........................................................................................................................                                                                            </w:t>
            </w:r>
          </w:p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Термины  и определения ...................................................................................................................                                                                      </w:t>
            </w:r>
          </w:p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Обозначения и сокращения ..............................................................................................................                            </w:t>
            </w:r>
          </w:p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Ответственность и полномочия ........................................................................................................                                                             </w:t>
            </w:r>
          </w:p>
          <w:p w:rsidR="00214E57" w:rsidRPr="00266E88" w:rsidRDefault="00214E57" w:rsidP="00F43D75">
            <w:pPr>
              <w:widowControl w:val="0"/>
              <w:numPr>
                <w:ilvl w:val="0"/>
                <w:numId w:val="6"/>
              </w:numPr>
              <w:tabs>
                <w:tab w:val="left" w:pos="284"/>
              </w:tabs>
              <w:ind w:left="0" w:firstLine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Описание процедуры .........................................................................................................................</w:t>
            </w:r>
          </w:p>
          <w:p w:rsidR="00214E57" w:rsidRPr="00266E88" w:rsidRDefault="00214E57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Приложение А</w:t>
            </w:r>
            <w:r w:rsidR="00605D94"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Д</w:t>
            </w:r>
            <w:r w:rsidR="00605D94" w:rsidRPr="00266E88">
              <w:rPr>
                <w:bCs/>
                <w:color w:val="0D0D0D"/>
                <w:sz w:val="24"/>
                <w:szCs w:val="24"/>
                <w:lang w:val="kk-KZ"/>
              </w:rPr>
              <w:t>иплом о высшем образовании</w:t>
            </w:r>
            <w:r w:rsidR="001877A5">
              <w:rPr>
                <w:bCs/>
                <w:color w:val="0D0D0D"/>
                <w:sz w:val="24"/>
                <w:szCs w:val="24"/>
                <w:lang w:val="kk-KZ"/>
              </w:rPr>
              <w:t xml:space="preserve"> с присуждением степени бакалавр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.........</w:t>
            </w:r>
            <w:r w:rsidR="00605D94" w:rsidRPr="00266E88">
              <w:rPr>
                <w:bCs/>
                <w:color w:val="0D0D0D"/>
                <w:sz w:val="24"/>
                <w:szCs w:val="24"/>
                <w:lang w:val="kk-KZ"/>
              </w:rPr>
              <w:t>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</w:t>
            </w:r>
          </w:p>
          <w:p w:rsidR="00605D94" w:rsidRPr="00266E88" w:rsidRDefault="00605D94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Б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Диплом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о высшем образовании</w:t>
            </w:r>
            <w:r w:rsidR="001877A5">
              <w:rPr>
                <w:bCs/>
                <w:color w:val="0D0D0D"/>
                <w:sz w:val="24"/>
                <w:szCs w:val="24"/>
                <w:lang w:val="kk-KZ"/>
              </w:rPr>
              <w:t xml:space="preserve"> с присуждением степени 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бакалавр с отличие</w:t>
            </w:r>
            <w:r w:rsidR="001877A5">
              <w:rPr>
                <w:bCs/>
                <w:color w:val="0D0D0D"/>
                <w:sz w:val="24"/>
                <w:szCs w:val="24"/>
                <w:lang w:val="kk-KZ"/>
              </w:rPr>
              <w:t>м....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</w:t>
            </w:r>
          </w:p>
          <w:p w:rsidR="00605D94" w:rsidRPr="00266E88" w:rsidRDefault="00605D94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В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Д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иплом о послевузовском образовании</w:t>
            </w:r>
            <w:r w:rsidR="001877A5">
              <w:rPr>
                <w:bCs/>
                <w:color w:val="0D0D0D"/>
                <w:sz w:val="24"/>
                <w:szCs w:val="24"/>
                <w:lang w:val="kk-KZ"/>
              </w:rPr>
              <w:t xml:space="preserve"> с присуждением степени магистр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</w:t>
            </w:r>
          </w:p>
          <w:p w:rsidR="00605D94" w:rsidRPr="00266E88" w:rsidRDefault="00605D94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Г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П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риложени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е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к диплому на трех языках (высшее, послевузовское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 xml:space="preserve"> образование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).....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Д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П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риложение к диплому (Diploma Supplement) (Парижское коммюнике -2018)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Е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С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видетель</w:t>
            </w:r>
            <w:r w:rsidR="001877A5">
              <w:rPr>
                <w:bCs/>
                <w:color w:val="0D0D0D"/>
                <w:sz w:val="24"/>
                <w:szCs w:val="24"/>
                <w:lang w:val="kk-KZ"/>
              </w:rPr>
              <w:t>ст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в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о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к диплому магистра....................................................................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Ж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Сертификат 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о педагогической переподготовке...............................................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............</w:t>
            </w:r>
          </w:p>
          <w:p w:rsidR="00374B57" w:rsidRPr="00266E88" w:rsidRDefault="00374B57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З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Журнал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 xml:space="preserve"> регистрации 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выдачи сертификатов.........................................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И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К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ниг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а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регистрации выданных дипломов..........................................................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К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Ж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урнал регистрации дополнительного свидетельства..................................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.............</w:t>
            </w:r>
          </w:p>
          <w:p w:rsidR="000A78F3" w:rsidRPr="00266E88" w:rsidRDefault="000A78F3" w:rsidP="00605D94">
            <w:pPr>
              <w:widowControl w:val="0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Приложение </w:t>
            </w:r>
            <w:r w:rsidR="00B0755A">
              <w:rPr>
                <w:bCs/>
                <w:color w:val="0D0D0D"/>
                <w:sz w:val="24"/>
                <w:szCs w:val="24"/>
                <w:lang w:val="kk-KZ"/>
              </w:rPr>
              <w:t>Л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К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ниг</w:t>
            </w:r>
            <w:r w:rsidR="00D1090D" w:rsidRPr="00266E88">
              <w:rPr>
                <w:bCs/>
                <w:color w:val="0D0D0D"/>
                <w:sz w:val="24"/>
                <w:szCs w:val="24"/>
                <w:lang w:val="kk-KZ"/>
              </w:rPr>
              <w:t>а</w:t>
            </w: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 xml:space="preserve"> выдачи дубликатов дипломов...............................................................</w:t>
            </w:r>
            <w:r w:rsidR="007B5F6A">
              <w:rPr>
                <w:bCs/>
                <w:color w:val="0D0D0D"/>
                <w:sz w:val="24"/>
                <w:szCs w:val="24"/>
                <w:lang w:val="kk-KZ"/>
              </w:rPr>
              <w:t>.............</w:t>
            </w:r>
          </w:p>
          <w:p w:rsidR="00214E57" w:rsidRPr="00266E88" w:rsidRDefault="00214E57" w:rsidP="00196D05">
            <w:pPr>
              <w:widowControl w:val="0"/>
              <w:jc w:val="both"/>
              <w:rPr>
                <w:bCs/>
                <w:color w:val="0D0D0D"/>
                <w:sz w:val="24"/>
                <w:szCs w:val="24"/>
                <w:lang w:val="kk-KZ"/>
              </w:rPr>
            </w:pPr>
          </w:p>
        </w:tc>
        <w:tc>
          <w:tcPr>
            <w:tcW w:w="496" w:type="dxa"/>
            <w:shd w:val="clear" w:color="auto" w:fill="auto"/>
          </w:tcPr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4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6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6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7</w:t>
            </w:r>
          </w:p>
          <w:p w:rsidR="003762C6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18</w:t>
            </w:r>
          </w:p>
          <w:p w:rsidR="003762C6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19</w:t>
            </w: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2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0</w:t>
            </w: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2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1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27</w:t>
            </w:r>
          </w:p>
          <w:p w:rsidR="00214E57" w:rsidRPr="00266E88" w:rsidRDefault="00527699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29</w:t>
            </w:r>
          </w:p>
          <w:p w:rsidR="00214E57" w:rsidRPr="00266E88" w:rsidRDefault="00740443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0</w:t>
            </w: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1</w:t>
            </w: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 w:rsidRPr="00266E88"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2</w:t>
            </w:r>
          </w:p>
          <w:p w:rsidR="00214E57" w:rsidRPr="00266E88" w:rsidRDefault="003F1130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</w:p>
          <w:p w:rsidR="00214E57" w:rsidRPr="00266E88" w:rsidRDefault="003F1130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  <w:r>
              <w:rPr>
                <w:bCs/>
                <w:color w:val="0D0D0D"/>
                <w:sz w:val="24"/>
                <w:szCs w:val="24"/>
                <w:lang w:val="kk-KZ"/>
              </w:rPr>
              <w:t>3</w:t>
            </w:r>
            <w:r w:rsidR="00527699">
              <w:rPr>
                <w:bCs/>
                <w:color w:val="0D0D0D"/>
                <w:sz w:val="24"/>
                <w:szCs w:val="24"/>
                <w:lang w:val="kk-KZ"/>
              </w:rPr>
              <w:t>4</w:t>
            </w: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  <w:p w:rsidR="00214E57" w:rsidRPr="00266E88" w:rsidRDefault="00214E57" w:rsidP="00196D05">
            <w:pPr>
              <w:widowControl w:val="0"/>
              <w:jc w:val="right"/>
              <w:rPr>
                <w:bCs/>
                <w:color w:val="0D0D0D"/>
                <w:sz w:val="24"/>
                <w:szCs w:val="24"/>
                <w:lang w:val="kk-KZ"/>
              </w:rPr>
            </w:pPr>
          </w:p>
        </w:tc>
      </w:tr>
    </w:tbl>
    <w:p w:rsidR="00B62EE1" w:rsidRPr="00266E88" w:rsidRDefault="00B62EE1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B62EE1" w:rsidRPr="00266E88" w:rsidRDefault="00B62EE1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B62EE1" w:rsidRPr="00266E88" w:rsidRDefault="00B62EE1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B62EE1" w:rsidRDefault="00B62EE1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C87ABA" w:rsidRDefault="00C87ABA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C87ABA" w:rsidRDefault="00C87ABA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C87ABA" w:rsidRDefault="00C87ABA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2E730F" w:rsidRDefault="002E730F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2E730F" w:rsidRDefault="002E730F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C87ABA" w:rsidRPr="00266E88" w:rsidRDefault="00C87ABA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B62EE1" w:rsidRPr="00266E88" w:rsidRDefault="00B62EE1" w:rsidP="00D83971">
      <w:pPr>
        <w:tabs>
          <w:tab w:val="left" w:pos="709"/>
          <w:tab w:val="left" w:pos="851"/>
        </w:tabs>
        <w:ind w:left="20" w:firstLine="547"/>
        <w:jc w:val="center"/>
        <w:rPr>
          <w:rStyle w:val="4"/>
          <w:rFonts w:ascii="Times New Roman" w:hAnsi="Times New Roman" w:cs="Times New Roman"/>
          <w:sz w:val="24"/>
          <w:szCs w:val="24"/>
          <w:u w:val="none"/>
        </w:rPr>
      </w:pPr>
    </w:p>
    <w:p w:rsidR="00E23899" w:rsidRDefault="00E23899" w:rsidP="00721CCD">
      <w:pPr>
        <w:tabs>
          <w:tab w:val="left" w:pos="709"/>
          <w:tab w:val="left" w:pos="851"/>
          <w:tab w:val="left" w:pos="1134"/>
        </w:tabs>
        <w:ind w:left="20" w:firstLine="689"/>
        <w:rPr>
          <w:rStyle w:val="4"/>
          <w:rFonts w:ascii="Times New Roman" w:hAnsi="Times New Roman" w:cs="Times New Roman"/>
          <w:sz w:val="24"/>
          <w:szCs w:val="24"/>
          <w:u w:val="none"/>
        </w:rPr>
      </w:pPr>
      <w:r w:rsidRPr="00266E88">
        <w:rPr>
          <w:rStyle w:val="4"/>
          <w:rFonts w:ascii="Times New Roman" w:hAnsi="Times New Roman" w:cs="Times New Roman"/>
          <w:sz w:val="24"/>
          <w:szCs w:val="24"/>
          <w:u w:val="none"/>
        </w:rPr>
        <w:lastRenderedPageBreak/>
        <w:t xml:space="preserve">1 </w:t>
      </w:r>
      <w:r w:rsidR="007B1795" w:rsidRPr="00266E88">
        <w:rPr>
          <w:rStyle w:val="4"/>
          <w:rFonts w:ascii="Times New Roman" w:hAnsi="Times New Roman" w:cs="Times New Roman"/>
          <w:sz w:val="24"/>
          <w:szCs w:val="24"/>
          <w:u w:val="none"/>
        </w:rPr>
        <w:t>О</w:t>
      </w:r>
      <w:r w:rsidR="00214E57" w:rsidRPr="00266E88">
        <w:rPr>
          <w:rStyle w:val="4"/>
          <w:rFonts w:ascii="Times New Roman" w:hAnsi="Times New Roman" w:cs="Times New Roman"/>
          <w:sz w:val="24"/>
          <w:szCs w:val="24"/>
          <w:u w:val="none"/>
        </w:rPr>
        <w:t>БЛАСТЬ ПРИМЕНЕНИЯ</w:t>
      </w:r>
    </w:p>
    <w:p w:rsidR="00AF4702" w:rsidRPr="00266E88" w:rsidRDefault="00AF4702" w:rsidP="00721CCD">
      <w:pPr>
        <w:tabs>
          <w:tab w:val="left" w:pos="709"/>
          <w:tab w:val="left" w:pos="851"/>
          <w:tab w:val="left" w:pos="1134"/>
        </w:tabs>
        <w:ind w:left="20" w:firstLine="689"/>
        <w:rPr>
          <w:sz w:val="24"/>
          <w:szCs w:val="24"/>
        </w:rPr>
      </w:pPr>
    </w:p>
    <w:p w:rsidR="00B055EC" w:rsidRPr="00AF4702" w:rsidRDefault="00AF4702" w:rsidP="00721CCD">
      <w:pPr>
        <w:numPr>
          <w:ilvl w:val="0"/>
          <w:numId w:val="2"/>
        </w:numPr>
        <w:tabs>
          <w:tab w:val="left" w:pos="993"/>
          <w:tab w:val="left" w:pos="1134"/>
          <w:tab w:val="left" w:pos="1282"/>
        </w:tabs>
        <w:ind w:left="20" w:right="20" w:firstLine="689"/>
        <w:jc w:val="both"/>
        <w:outlineLvl w:val="0"/>
        <w:rPr>
          <w:sz w:val="24"/>
          <w:szCs w:val="24"/>
        </w:rPr>
      </w:pPr>
      <w:r w:rsidRPr="00AF4702">
        <w:rPr>
          <w:color w:val="000000"/>
          <w:sz w:val="24"/>
          <w:szCs w:val="24"/>
        </w:rPr>
        <w:t>Положение по формам и требованиям к заполнению документов об образовании собственного образца</w:t>
      </w:r>
      <w:r w:rsidR="00B055EC" w:rsidRPr="00AF4702">
        <w:rPr>
          <w:sz w:val="24"/>
          <w:szCs w:val="24"/>
          <w:lang w:val="kk-KZ"/>
        </w:rPr>
        <w:t xml:space="preserve"> (далее </w:t>
      </w:r>
      <w:r>
        <w:rPr>
          <w:sz w:val="24"/>
          <w:szCs w:val="24"/>
          <w:lang w:val="kk-KZ"/>
        </w:rPr>
        <w:t>– Положение</w:t>
      </w:r>
      <w:r w:rsidR="00B055EC" w:rsidRPr="00AF4702">
        <w:rPr>
          <w:sz w:val="24"/>
          <w:szCs w:val="24"/>
          <w:lang w:val="kk-KZ"/>
        </w:rPr>
        <w:t xml:space="preserve">) Жетысуского университета имени Ильяса Жансугурова (далее </w:t>
      </w:r>
      <w:r>
        <w:rPr>
          <w:sz w:val="24"/>
          <w:szCs w:val="24"/>
          <w:lang w:val="kk-KZ"/>
        </w:rPr>
        <w:t xml:space="preserve">– </w:t>
      </w:r>
      <w:r w:rsidR="00B055EC" w:rsidRPr="00AF4702">
        <w:rPr>
          <w:sz w:val="24"/>
          <w:szCs w:val="24"/>
          <w:lang w:val="kk-KZ"/>
        </w:rPr>
        <w:t xml:space="preserve">университет) </w:t>
      </w:r>
      <w:r w:rsidR="00B055EC" w:rsidRPr="00AF4702">
        <w:rPr>
          <w:sz w:val="24"/>
          <w:szCs w:val="24"/>
        </w:rPr>
        <w:t xml:space="preserve">разработано в соответствии </w:t>
      </w:r>
      <w:r w:rsidR="003463EF" w:rsidRPr="00AF4702">
        <w:rPr>
          <w:sz w:val="24"/>
          <w:szCs w:val="24"/>
        </w:rPr>
        <w:t xml:space="preserve">с </w:t>
      </w:r>
      <w:r w:rsidR="00B055EC" w:rsidRPr="00AF4702">
        <w:rPr>
          <w:sz w:val="24"/>
          <w:szCs w:val="24"/>
        </w:rPr>
        <w:t>Типовы</w:t>
      </w:r>
      <w:r w:rsidR="003463EF" w:rsidRPr="00AF4702">
        <w:rPr>
          <w:sz w:val="24"/>
          <w:szCs w:val="24"/>
        </w:rPr>
        <w:t>ми</w:t>
      </w:r>
      <w:r w:rsidR="00B055EC" w:rsidRPr="00AF4702">
        <w:rPr>
          <w:sz w:val="24"/>
          <w:szCs w:val="24"/>
        </w:rPr>
        <w:t xml:space="preserve"> правил</w:t>
      </w:r>
      <w:r w:rsidR="003463EF" w:rsidRPr="00AF4702">
        <w:rPr>
          <w:sz w:val="24"/>
          <w:szCs w:val="24"/>
        </w:rPr>
        <w:t>ами</w:t>
      </w:r>
      <w:r w:rsidR="00B055EC" w:rsidRPr="00AF4702">
        <w:rPr>
          <w:sz w:val="24"/>
          <w:szCs w:val="24"/>
        </w:rPr>
        <w:t xml:space="preserve"> деятельности организаций образования соответствующих типов в целях установления общих требований по видам документов об образовании собственного образца, организации заказа, оформлению и заполнению бланков документов, а также поряд</w:t>
      </w:r>
      <w:r>
        <w:rPr>
          <w:sz w:val="24"/>
          <w:szCs w:val="24"/>
        </w:rPr>
        <w:t>ку</w:t>
      </w:r>
      <w:r w:rsidR="00B055EC" w:rsidRPr="00AF4702">
        <w:rPr>
          <w:sz w:val="24"/>
          <w:szCs w:val="24"/>
        </w:rPr>
        <w:t xml:space="preserve"> их выдачи. </w:t>
      </w:r>
    </w:p>
    <w:p w:rsidR="00B30623" w:rsidRDefault="00840EED" w:rsidP="00721CCD">
      <w:pPr>
        <w:pStyle w:val="6"/>
        <w:numPr>
          <w:ilvl w:val="0"/>
          <w:numId w:val="2"/>
        </w:numPr>
        <w:shd w:val="clear" w:color="auto" w:fill="auto"/>
        <w:tabs>
          <w:tab w:val="left" w:pos="993"/>
          <w:tab w:val="left" w:pos="1134"/>
          <w:tab w:val="left" w:pos="1282"/>
        </w:tabs>
        <w:spacing w:after="0" w:line="240" w:lineRule="auto"/>
        <w:ind w:left="20" w:right="20" w:firstLine="689"/>
        <w:jc w:val="both"/>
        <w:rPr>
          <w:rFonts w:ascii="Times New Roman" w:hAnsi="Times New Roman"/>
          <w:sz w:val="24"/>
          <w:szCs w:val="24"/>
          <w:lang w:val="ru-RU"/>
        </w:rPr>
      </w:pPr>
      <w:r w:rsidRPr="00266E88">
        <w:rPr>
          <w:rFonts w:ascii="Times New Roman" w:hAnsi="Times New Roman"/>
          <w:sz w:val="24"/>
          <w:szCs w:val="24"/>
          <w:lang w:val="ru-RU"/>
        </w:rPr>
        <w:t>Дипломы собственного образца выдаются университетом по реализуемым образовательным программа</w:t>
      </w:r>
      <w:r w:rsidR="00D940C3" w:rsidRPr="00266E88">
        <w:rPr>
          <w:rFonts w:ascii="Times New Roman" w:hAnsi="Times New Roman"/>
          <w:sz w:val="24"/>
          <w:szCs w:val="24"/>
          <w:lang w:val="ru-RU"/>
        </w:rPr>
        <w:t>м</w:t>
      </w:r>
      <w:r w:rsidRPr="00266E88">
        <w:rPr>
          <w:rFonts w:ascii="Times New Roman" w:hAnsi="Times New Roman"/>
          <w:sz w:val="24"/>
          <w:szCs w:val="24"/>
          <w:lang w:val="ru-RU"/>
        </w:rPr>
        <w:t xml:space="preserve">. </w:t>
      </w:r>
    </w:p>
    <w:p w:rsidR="00E15F25" w:rsidRPr="00E15F25" w:rsidRDefault="00E15F25" w:rsidP="00E15F25">
      <w:pPr>
        <w:pStyle w:val="aa"/>
        <w:widowControl w:val="0"/>
        <w:tabs>
          <w:tab w:val="left" w:pos="993"/>
        </w:tabs>
        <w:ind w:firstLine="567"/>
        <w:rPr>
          <w:rFonts w:ascii="Times New Roman" w:hAnsi="Times New Roman"/>
          <w:sz w:val="24"/>
        </w:rPr>
      </w:pPr>
      <w:r w:rsidRPr="000F3E9E">
        <w:rPr>
          <w:rFonts w:ascii="Times New Roman" w:hAnsi="Times New Roman"/>
          <w:sz w:val="24"/>
        </w:rPr>
        <w:t xml:space="preserve">  1.3 Настоящее положение применяется следующими структурными подразделениями НАО «Жетысуский университет имени Ильяса Жансугурова»: </w:t>
      </w:r>
      <w:r w:rsidRPr="000F3E9E">
        <w:rPr>
          <w:rFonts w:ascii="Times New Roman" w:hAnsi="Times New Roman"/>
          <w:color w:val="0D0D0D"/>
          <w:sz w:val="24"/>
        </w:rPr>
        <w:t>учебно-</w:t>
      </w:r>
      <w:r w:rsidRPr="00E15F25">
        <w:rPr>
          <w:rFonts w:ascii="Times New Roman" w:hAnsi="Times New Roman"/>
          <w:color w:val="0D0D0D"/>
          <w:sz w:val="24"/>
        </w:rPr>
        <w:t xml:space="preserve">методический отдел, отдел послевузовского образования, офиса Регистратора, Центра обслуживания обучающихся, Центр повышения квалификации и дополнительного образования </w:t>
      </w:r>
      <w:r w:rsidRPr="00E15F25">
        <w:rPr>
          <w:rFonts w:ascii="Times New Roman" w:hAnsi="Times New Roman"/>
          <w:sz w:val="24"/>
        </w:rPr>
        <w:t>и входит в состав документов системы менеджмента кач</w:t>
      </w:r>
      <w:r w:rsidRPr="00E15F25">
        <w:rPr>
          <w:rFonts w:ascii="Times New Roman" w:hAnsi="Times New Roman"/>
          <w:sz w:val="24"/>
        </w:rPr>
        <w:t>е</w:t>
      </w:r>
      <w:r w:rsidRPr="00E15F25">
        <w:rPr>
          <w:rFonts w:ascii="Times New Roman" w:hAnsi="Times New Roman"/>
          <w:sz w:val="24"/>
        </w:rPr>
        <w:t>ства.</w:t>
      </w:r>
    </w:p>
    <w:p w:rsidR="00E15F25" w:rsidRDefault="00E15F25" w:rsidP="00721CCD">
      <w:pPr>
        <w:tabs>
          <w:tab w:val="left" w:pos="1134"/>
        </w:tabs>
        <w:ind w:firstLine="689"/>
        <w:jc w:val="both"/>
        <w:rPr>
          <w:b/>
          <w:sz w:val="24"/>
          <w:szCs w:val="24"/>
        </w:rPr>
      </w:pPr>
    </w:p>
    <w:p w:rsidR="00622966" w:rsidRPr="00266E88" w:rsidRDefault="00622966" w:rsidP="00721CCD">
      <w:pPr>
        <w:tabs>
          <w:tab w:val="left" w:pos="1134"/>
        </w:tabs>
        <w:ind w:firstLine="689"/>
        <w:jc w:val="both"/>
        <w:rPr>
          <w:b/>
          <w:color w:val="0D0D0D"/>
          <w:sz w:val="24"/>
          <w:szCs w:val="24"/>
        </w:rPr>
      </w:pPr>
      <w:r w:rsidRPr="00266E88">
        <w:rPr>
          <w:b/>
          <w:color w:val="0D0D0D"/>
          <w:sz w:val="24"/>
          <w:szCs w:val="24"/>
        </w:rPr>
        <w:t xml:space="preserve">2  НОРМАТИВНЫЕ ССЫЛКИ </w:t>
      </w:r>
    </w:p>
    <w:p w:rsidR="00AE6904" w:rsidRDefault="00AE6904" w:rsidP="00721CCD">
      <w:pPr>
        <w:tabs>
          <w:tab w:val="left" w:pos="1134"/>
        </w:tabs>
        <w:ind w:firstLine="689"/>
        <w:jc w:val="both"/>
        <w:rPr>
          <w:color w:val="0D0D0D"/>
          <w:sz w:val="24"/>
          <w:szCs w:val="24"/>
        </w:rPr>
      </w:pPr>
    </w:p>
    <w:p w:rsidR="00622966" w:rsidRDefault="00622966" w:rsidP="00721CCD">
      <w:pPr>
        <w:tabs>
          <w:tab w:val="left" w:pos="1134"/>
        </w:tabs>
        <w:ind w:firstLine="689"/>
        <w:jc w:val="both"/>
        <w:rPr>
          <w:color w:val="0D0D0D"/>
          <w:sz w:val="24"/>
          <w:szCs w:val="24"/>
        </w:rPr>
      </w:pPr>
      <w:r w:rsidRPr="00266E88">
        <w:rPr>
          <w:color w:val="0D0D0D"/>
          <w:sz w:val="24"/>
          <w:szCs w:val="24"/>
        </w:rPr>
        <w:t>В настоящем положении использованы ссылки на следующие нормативные документы:</w:t>
      </w:r>
    </w:p>
    <w:p w:rsidR="00C87ABA" w:rsidRDefault="00C87ABA" w:rsidP="00721CCD">
      <w:pPr>
        <w:tabs>
          <w:tab w:val="left" w:pos="1134"/>
        </w:tabs>
        <w:ind w:firstLine="689"/>
        <w:jc w:val="both"/>
        <w:rPr>
          <w:color w:val="0D0D0D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8"/>
        <w:gridCol w:w="6477"/>
      </w:tblGrid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Закон Республики Казахстан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от 27 июля 2007 года № 39-III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Об образовании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Приказ Министра образования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и науки Республики Казахстан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от 30 октября 2018 года №595 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jc w:val="both"/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Об утверждении Типовых правил деятельности организаций образования соответствующих типов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Приказ Министра образования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и науки Республики Казахстан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от 20 апреля 2011 года №152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jc w:val="both"/>
              <w:rPr>
                <w:rStyle w:val="s1"/>
                <w:color w:val="0D0D0D"/>
                <w:sz w:val="24"/>
                <w:szCs w:val="24"/>
              </w:rPr>
            </w:pPr>
            <w:r w:rsidRPr="00375A7E">
              <w:rPr>
                <w:rStyle w:val="s1"/>
                <w:color w:val="0D0D0D"/>
                <w:sz w:val="24"/>
                <w:szCs w:val="24"/>
              </w:rPr>
              <w:t>Об утверждении Правил организации учебного процесса по кредитной технологии обучения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Приказ Министра образования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и науки Республики Казахстан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от 28 января 2015 года №39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jc w:val="both"/>
              <w:rPr>
                <w:rStyle w:val="s1"/>
                <w:color w:val="0D0D0D"/>
                <w:sz w:val="24"/>
                <w:szCs w:val="24"/>
              </w:rPr>
            </w:pPr>
            <w:r w:rsidRPr="00375A7E">
              <w:rPr>
                <w:rStyle w:val="s1"/>
                <w:color w:val="0D0D0D"/>
                <w:sz w:val="24"/>
                <w:szCs w:val="24"/>
              </w:rPr>
              <w:t>Об утверждении видов и форм документов об образовании государственного образца и Правила их выдачи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Приказ Министра образования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 xml:space="preserve">и науки Республики Казахстан 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t>от 31 октября 2018 года №604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jc w:val="both"/>
              <w:rPr>
                <w:rStyle w:val="s1"/>
                <w:color w:val="0D0D0D"/>
                <w:sz w:val="24"/>
                <w:szCs w:val="24"/>
                <w:highlight w:val="yellow"/>
              </w:rPr>
            </w:pPr>
            <w:r w:rsidRPr="00375A7E">
              <w:rPr>
                <w:rStyle w:val="s1"/>
                <w:color w:val="0D0D0D"/>
                <w:sz w:val="24"/>
                <w:szCs w:val="24"/>
              </w:rPr>
              <w:t>Об утверждении государственных общеобязательных стандартов образования всех уровней образования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375A7E">
            <w:pPr>
              <w:pStyle w:val="af"/>
              <w:widowControl w:val="0"/>
              <w:tabs>
                <w:tab w:val="left" w:pos="993"/>
                <w:tab w:val="left" w:pos="2071"/>
                <w:tab w:val="left" w:pos="8647"/>
                <w:tab w:val="left" w:pos="8789"/>
              </w:tabs>
              <w:autoSpaceDE w:val="0"/>
              <w:autoSpaceDN w:val="0"/>
              <w:spacing w:after="0" w:line="240" w:lineRule="auto"/>
              <w:ind w:left="0" w:right="-1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375A7E">
              <w:rPr>
                <w:rFonts w:ascii="Times New Roman" w:hAnsi="Times New Roman"/>
                <w:sz w:val="24"/>
                <w:szCs w:val="24"/>
              </w:rPr>
              <w:t>Приказ Министра образования и науки Республики Казахстан от 20 марта 2015 года № 137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pStyle w:val="af"/>
              <w:widowControl w:val="0"/>
              <w:tabs>
                <w:tab w:val="left" w:pos="993"/>
                <w:tab w:val="left" w:pos="2071"/>
                <w:tab w:val="left" w:pos="8647"/>
                <w:tab w:val="left" w:pos="8789"/>
              </w:tabs>
              <w:autoSpaceDE w:val="0"/>
              <w:autoSpaceDN w:val="0"/>
              <w:spacing w:after="0" w:line="240" w:lineRule="auto"/>
              <w:ind w:left="0" w:right="-1"/>
              <w:contextualSpacing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375A7E">
              <w:rPr>
                <w:rFonts w:ascii="Times New Roman" w:hAnsi="Times New Roman"/>
                <w:sz w:val="24"/>
                <w:szCs w:val="24"/>
              </w:rPr>
              <w:t>Об утверждении Правил организации учебного процесса по дистанционным образовательным технологиям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375A7E">
            <w:pPr>
              <w:pStyle w:val="af"/>
              <w:widowControl w:val="0"/>
              <w:tabs>
                <w:tab w:val="left" w:pos="993"/>
                <w:tab w:val="left" w:pos="2071"/>
                <w:tab w:val="left" w:pos="8647"/>
                <w:tab w:val="left" w:pos="8789"/>
              </w:tabs>
              <w:autoSpaceDE w:val="0"/>
              <w:autoSpaceDN w:val="0"/>
              <w:spacing w:after="0" w:line="240" w:lineRule="auto"/>
              <w:ind w:left="0" w:right="-1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375A7E">
              <w:rPr>
                <w:rFonts w:ascii="Times New Roman" w:hAnsi="Times New Roman"/>
                <w:sz w:val="24"/>
                <w:szCs w:val="24"/>
              </w:rPr>
              <w:t xml:space="preserve">Приказ Министра образования и науки Республики Казахстан от 12 декабря 2014 года №519 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pStyle w:val="af"/>
              <w:widowControl w:val="0"/>
              <w:tabs>
                <w:tab w:val="left" w:pos="993"/>
                <w:tab w:val="left" w:pos="2071"/>
                <w:tab w:val="left" w:pos="8647"/>
                <w:tab w:val="left" w:pos="8789"/>
              </w:tabs>
              <w:autoSpaceDE w:val="0"/>
              <w:autoSpaceDN w:val="0"/>
              <w:spacing w:after="0" w:line="240" w:lineRule="auto"/>
              <w:ind w:left="0" w:right="-1"/>
              <w:contextualSpacing w:val="0"/>
              <w:rPr>
                <w:rFonts w:ascii="Times New Roman" w:hAnsi="Times New Roman"/>
                <w:sz w:val="24"/>
                <w:szCs w:val="24"/>
              </w:rPr>
            </w:pPr>
            <w:r w:rsidRPr="00375A7E">
              <w:rPr>
                <w:rFonts w:ascii="Times New Roman" w:hAnsi="Times New Roman"/>
                <w:sz w:val="24"/>
                <w:szCs w:val="24"/>
              </w:rPr>
              <w:t>Об утверждении Правил по организации заказа, хранению, учету и выдаче бланков документов государственного образца об образовании и (или) квалификации и обеспечение ими организаций образования, реализующих общеобразовательные учебные программы высшего и послевузовского образования, подведомственных организаций образования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sz w:val="24"/>
                <w:szCs w:val="24"/>
              </w:rPr>
            </w:pPr>
            <w:r w:rsidRPr="00375A7E">
              <w:rPr>
                <w:color w:val="000000"/>
                <w:sz w:val="24"/>
                <w:szCs w:val="24"/>
              </w:rPr>
              <w:t xml:space="preserve">Приказа Министра образования и науки Республики Казахстан от 23 октября 2007 года № 502 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C87ABA">
            <w:pPr>
              <w:rPr>
                <w:sz w:val="24"/>
                <w:szCs w:val="24"/>
              </w:rPr>
            </w:pPr>
            <w:r w:rsidRPr="00375A7E">
              <w:rPr>
                <w:color w:val="000000"/>
                <w:sz w:val="24"/>
                <w:szCs w:val="24"/>
              </w:rPr>
              <w:t>Об утверждении формы документов строгой отчетности, используемых организациями образования в образовательной деятельности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  <w:lang w:val="kk-KZ"/>
              </w:rPr>
            </w:pPr>
            <w:r w:rsidRPr="00375A7E">
              <w:rPr>
                <w:color w:val="0D0D0D"/>
                <w:sz w:val="24"/>
                <w:szCs w:val="24"/>
                <w:lang w:val="kk-KZ"/>
              </w:rPr>
              <w:t xml:space="preserve">Приказ Министра образования и науки Республики Казахстан от 8 декабря 2020 года </w:t>
            </w: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jc w:val="both"/>
              <w:rPr>
                <w:color w:val="0D0D0D"/>
                <w:sz w:val="24"/>
                <w:szCs w:val="24"/>
                <w:lang w:val="kk-KZ"/>
              </w:rPr>
            </w:pPr>
            <w:r w:rsidRPr="00375A7E">
              <w:rPr>
                <w:color w:val="0D0D0D"/>
                <w:sz w:val="24"/>
                <w:szCs w:val="24"/>
                <w:lang w:val="kk-KZ"/>
              </w:rPr>
              <w:t>Об утверждении Методических рекомендаций по организации выдачи документов собственного образца организациями высшего и (или) послевузовского образования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  <w:lang w:val="kk-KZ"/>
              </w:rPr>
            </w:pPr>
            <w:r w:rsidRPr="00375A7E">
              <w:rPr>
                <w:color w:val="0D0D0D"/>
                <w:sz w:val="24"/>
                <w:szCs w:val="24"/>
                <w:lang w:val="kk-KZ"/>
              </w:rPr>
              <w:t>Приказ Министра образования и науки Республики Казахстан от 19 апреля 2019 года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C87ABA">
            <w:pPr>
              <w:rPr>
                <w:color w:val="0D0D0D"/>
                <w:sz w:val="24"/>
                <w:szCs w:val="24"/>
              </w:rPr>
            </w:pPr>
            <w:r w:rsidRPr="00375A7E">
              <w:rPr>
                <w:color w:val="0D0D0D"/>
                <w:sz w:val="24"/>
                <w:szCs w:val="24"/>
              </w:rPr>
              <w:lastRenderedPageBreak/>
              <w:t>О принятии методических рекомендаций по заполнение «</w:t>
            </w:r>
            <w:r w:rsidRPr="00375A7E">
              <w:rPr>
                <w:color w:val="0D0D0D"/>
                <w:sz w:val="24"/>
                <w:szCs w:val="24"/>
                <w:lang w:val="en-US"/>
              </w:rPr>
              <w:t>Diploma</w:t>
            </w:r>
            <w:r w:rsidRPr="00375A7E">
              <w:rPr>
                <w:color w:val="0D0D0D"/>
                <w:sz w:val="24"/>
                <w:szCs w:val="24"/>
              </w:rPr>
              <w:t xml:space="preserve"> </w:t>
            </w:r>
            <w:r w:rsidRPr="00375A7E">
              <w:rPr>
                <w:color w:val="0D0D0D"/>
                <w:sz w:val="24"/>
                <w:szCs w:val="24"/>
                <w:lang w:val="en-US"/>
              </w:rPr>
              <w:t>Supplement</w:t>
            </w:r>
            <w:r w:rsidRPr="00375A7E">
              <w:rPr>
                <w:color w:val="0D0D0D"/>
                <w:sz w:val="24"/>
                <w:szCs w:val="24"/>
              </w:rPr>
              <w:t>»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AE3AA3" w:rsidRDefault="00C87ABA" w:rsidP="00C87ABA">
            <w:pPr>
              <w:rPr>
                <w:color w:val="0D0D0D"/>
                <w:sz w:val="24"/>
                <w:szCs w:val="24"/>
                <w:lang w:val="kk-KZ"/>
              </w:rPr>
            </w:pPr>
            <w:r w:rsidRPr="00AE3AA3">
              <w:rPr>
                <w:color w:val="0D0D0D"/>
                <w:sz w:val="24"/>
                <w:szCs w:val="24"/>
                <w:lang w:val="kk-KZ"/>
              </w:rPr>
              <w:lastRenderedPageBreak/>
              <w:t>Приказ Министра образовании и науки Республики Казахстан от 31 октября 2018 года №600</w:t>
            </w:r>
          </w:p>
        </w:tc>
        <w:tc>
          <w:tcPr>
            <w:tcW w:w="6627" w:type="dxa"/>
            <w:shd w:val="clear" w:color="auto" w:fill="auto"/>
          </w:tcPr>
          <w:p w:rsidR="00C87ABA" w:rsidRPr="00AE3AA3" w:rsidRDefault="00C87ABA" w:rsidP="00C87ABA">
            <w:pPr>
              <w:rPr>
                <w:color w:val="0D0D0D"/>
                <w:sz w:val="24"/>
                <w:szCs w:val="24"/>
              </w:rPr>
            </w:pPr>
            <w:r w:rsidRPr="00AE3AA3">
              <w:rPr>
                <w:color w:val="0D0D0D"/>
                <w:sz w:val="24"/>
                <w:szCs w:val="24"/>
              </w:rPr>
              <w:t xml:space="preserve">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 </w:t>
            </w:r>
          </w:p>
        </w:tc>
      </w:tr>
      <w:tr w:rsidR="00C87ABA" w:rsidRPr="00375A7E" w:rsidTr="00375A7E">
        <w:tc>
          <w:tcPr>
            <w:tcW w:w="3794" w:type="dxa"/>
            <w:shd w:val="clear" w:color="auto" w:fill="auto"/>
          </w:tcPr>
          <w:p w:rsidR="00C87ABA" w:rsidRPr="00375A7E" w:rsidRDefault="00C87ABA" w:rsidP="00375A7E">
            <w:pPr>
              <w:shd w:val="clear" w:color="auto" w:fill="FFFFFF"/>
              <w:tabs>
                <w:tab w:val="left" w:pos="4170"/>
              </w:tabs>
              <w:outlineLvl w:val="0"/>
              <w:rPr>
                <w:sz w:val="24"/>
                <w:szCs w:val="24"/>
              </w:rPr>
            </w:pPr>
            <w:r w:rsidRPr="00375A7E">
              <w:rPr>
                <w:sz w:val="24"/>
                <w:szCs w:val="24"/>
              </w:rPr>
              <w:t>СМК ЖУ П/</w:t>
            </w:r>
            <w:r w:rsidRPr="00375A7E">
              <w:rPr>
                <w:sz w:val="24"/>
                <w:szCs w:val="24"/>
                <w:lang w:val="kk-KZ"/>
              </w:rPr>
              <w:t>ОПДОП.32-</w:t>
            </w:r>
            <w:r w:rsidRPr="00375A7E">
              <w:rPr>
                <w:sz w:val="24"/>
                <w:szCs w:val="24"/>
              </w:rPr>
              <w:t>2020</w:t>
            </w:r>
          </w:p>
          <w:p w:rsidR="00C87ABA" w:rsidRPr="00375A7E" w:rsidRDefault="00C87ABA" w:rsidP="00C87ABA">
            <w:pPr>
              <w:rPr>
                <w:color w:val="0D0D0D"/>
                <w:sz w:val="24"/>
                <w:szCs w:val="24"/>
                <w:lang w:val="kk-KZ"/>
              </w:rPr>
            </w:pPr>
          </w:p>
        </w:tc>
        <w:tc>
          <w:tcPr>
            <w:tcW w:w="6627" w:type="dxa"/>
            <w:shd w:val="clear" w:color="auto" w:fill="auto"/>
          </w:tcPr>
          <w:p w:rsidR="00C87ABA" w:rsidRPr="00375A7E" w:rsidRDefault="00C87ABA" w:rsidP="00375A7E">
            <w:pPr>
              <w:shd w:val="clear" w:color="auto" w:fill="FFFFFF"/>
              <w:outlineLvl w:val="0"/>
              <w:rPr>
                <w:sz w:val="24"/>
                <w:szCs w:val="24"/>
              </w:rPr>
            </w:pPr>
            <w:r w:rsidRPr="00375A7E">
              <w:rPr>
                <w:color w:val="000000"/>
                <w:spacing w:val="-11"/>
                <w:sz w:val="24"/>
                <w:szCs w:val="24"/>
              </w:rPr>
              <w:t xml:space="preserve">Положение </w:t>
            </w:r>
            <w:r w:rsidRPr="00375A7E">
              <w:rPr>
                <w:sz w:val="24"/>
                <w:szCs w:val="24"/>
              </w:rPr>
              <w:t>об организации и осуществлении образовательного процесса по дополнительным образовательным программам</w:t>
            </w:r>
          </w:p>
        </w:tc>
      </w:tr>
    </w:tbl>
    <w:p w:rsidR="00AB200A" w:rsidRPr="00266E88" w:rsidRDefault="00AB200A" w:rsidP="00622966">
      <w:pPr>
        <w:ind w:firstLine="540"/>
        <w:jc w:val="both"/>
        <w:rPr>
          <w:color w:val="0D0D0D"/>
          <w:sz w:val="24"/>
          <w:szCs w:val="24"/>
        </w:rPr>
      </w:pPr>
    </w:p>
    <w:p w:rsidR="001D523F" w:rsidRPr="00266E88" w:rsidRDefault="001D523F" w:rsidP="001D523F">
      <w:pPr>
        <w:pStyle w:val="21"/>
        <w:tabs>
          <w:tab w:val="left" w:pos="993"/>
        </w:tabs>
        <w:spacing w:line="240" w:lineRule="auto"/>
        <w:ind w:left="0" w:firstLine="709"/>
        <w:rPr>
          <w:b/>
          <w:color w:val="0D0D0D"/>
          <w:sz w:val="24"/>
          <w:szCs w:val="24"/>
        </w:rPr>
      </w:pPr>
      <w:r w:rsidRPr="00266E88">
        <w:rPr>
          <w:b/>
          <w:color w:val="0D0D0D"/>
          <w:sz w:val="24"/>
          <w:szCs w:val="24"/>
        </w:rPr>
        <w:t>3  ТЕРМИНЫ  И ОПРЕДЕЛЕНИЯ</w:t>
      </w:r>
    </w:p>
    <w:p w:rsidR="001D523F" w:rsidRPr="00266E88" w:rsidRDefault="00BE2F41" w:rsidP="001D523F">
      <w:pPr>
        <w:ind w:firstLine="709"/>
        <w:jc w:val="both"/>
        <w:rPr>
          <w:color w:val="FF0000"/>
          <w:sz w:val="24"/>
          <w:szCs w:val="24"/>
          <w:lang w:val="kk-KZ"/>
        </w:rPr>
      </w:pPr>
      <w:r w:rsidRPr="00266E88">
        <w:rPr>
          <w:sz w:val="24"/>
          <w:szCs w:val="24"/>
        </w:rPr>
        <w:t>В настоящем положении применяются следующие термины и определения</w:t>
      </w:r>
      <w:r w:rsidR="00DE2538" w:rsidRPr="00266E88">
        <w:rPr>
          <w:sz w:val="24"/>
          <w:szCs w:val="24"/>
        </w:rPr>
        <w:t>:</w:t>
      </w:r>
    </w:p>
    <w:p w:rsidR="001D523F" w:rsidRPr="00266E88" w:rsidRDefault="001D523F" w:rsidP="001D523F">
      <w:pPr>
        <w:ind w:firstLine="709"/>
        <w:jc w:val="both"/>
        <w:rPr>
          <w:color w:val="0D0D0D"/>
          <w:sz w:val="24"/>
          <w:szCs w:val="24"/>
          <w:lang w:val="kk-KZ"/>
        </w:rPr>
      </w:pPr>
    </w:p>
    <w:tbl>
      <w:tblPr>
        <w:tblW w:w="104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7465"/>
      </w:tblGrid>
      <w:tr w:rsidR="001D523F" w:rsidRPr="00266E88" w:rsidTr="00AE6904">
        <w:tblPrEx>
          <w:tblCellMar>
            <w:top w:w="0" w:type="dxa"/>
            <w:bottom w:w="0" w:type="dxa"/>
          </w:tblCellMar>
        </w:tblPrEx>
        <w:trPr>
          <w:trHeight w:val="60"/>
        </w:trPr>
        <w:tc>
          <w:tcPr>
            <w:tcW w:w="2977" w:type="dxa"/>
          </w:tcPr>
          <w:p w:rsidR="001D523F" w:rsidRPr="00266E88" w:rsidRDefault="001D523F" w:rsidP="00196D05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Учебно-методический отдел</w:t>
            </w:r>
          </w:p>
        </w:tc>
        <w:tc>
          <w:tcPr>
            <w:tcW w:w="7465" w:type="dxa"/>
          </w:tcPr>
          <w:p w:rsidR="001D523F" w:rsidRPr="00266E88" w:rsidRDefault="00D7381C" w:rsidP="001E2364">
            <w:pPr>
              <w:jc w:val="both"/>
              <w:rPr>
                <w:color w:val="0D0D0D"/>
                <w:sz w:val="24"/>
                <w:szCs w:val="24"/>
                <w:lang w:val="kk-KZ"/>
              </w:rPr>
            </w:pPr>
            <w:r>
              <w:rPr>
                <w:color w:val="0D0D0D"/>
                <w:sz w:val="24"/>
                <w:szCs w:val="24"/>
              </w:rPr>
              <w:t>С</w:t>
            </w:r>
            <w:r w:rsidR="001D523F" w:rsidRPr="00266E88">
              <w:rPr>
                <w:color w:val="0D0D0D"/>
                <w:sz w:val="24"/>
                <w:szCs w:val="24"/>
              </w:rPr>
              <w:t>труктурн</w:t>
            </w:r>
            <w:r w:rsidR="001E2364">
              <w:rPr>
                <w:color w:val="0D0D0D"/>
                <w:sz w:val="24"/>
                <w:szCs w:val="24"/>
              </w:rPr>
              <w:t>о</w:t>
            </w:r>
            <w:r w:rsidR="001D523F" w:rsidRPr="00266E88">
              <w:rPr>
                <w:color w:val="0D0D0D"/>
                <w:sz w:val="24"/>
                <w:szCs w:val="24"/>
              </w:rPr>
              <w:t>е подразделени</w:t>
            </w:r>
            <w:r w:rsidR="001E2364">
              <w:rPr>
                <w:color w:val="0D0D0D"/>
                <w:sz w:val="24"/>
                <w:szCs w:val="24"/>
              </w:rPr>
              <w:t>е</w:t>
            </w:r>
            <w:r w:rsidR="001D523F" w:rsidRPr="00266E88">
              <w:rPr>
                <w:color w:val="0D0D0D"/>
                <w:sz w:val="24"/>
                <w:szCs w:val="24"/>
              </w:rPr>
              <w:t>, осуществляющие учебно-методическую работу в организациях образования</w:t>
            </w:r>
          </w:p>
        </w:tc>
      </w:tr>
      <w:tr w:rsidR="001D523F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D523F" w:rsidRPr="00266E88" w:rsidRDefault="00C83D94" w:rsidP="00196D05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Отдел послевузовского образования</w:t>
            </w:r>
          </w:p>
        </w:tc>
        <w:tc>
          <w:tcPr>
            <w:tcW w:w="7465" w:type="dxa"/>
          </w:tcPr>
          <w:p w:rsidR="001D523F" w:rsidRPr="00266E88" w:rsidRDefault="00D7381C" w:rsidP="001E2364">
            <w:pPr>
              <w:jc w:val="both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С</w:t>
            </w:r>
            <w:r w:rsidR="00C83D94" w:rsidRPr="00266E88">
              <w:rPr>
                <w:color w:val="0D0D0D"/>
                <w:sz w:val="24"/>
                <w:szCs w:val="24"/>
              </w:rPr>
              <w:t>труктурн</w:t>
            </w:r>
            <w:r w:rsidR="001E2364">
              <w:rPr>
                <w:color w:val="0D0D0D"/>
                <w:sz w:val="24"/>
                <w:szCs w:val="24"/>
              </w:rPr>
              <w:t>о</w:t>
            </w:r>
            <w:r w:rsidR="00C83D94" w:rsidRPr="00266E88">
              <w:rPr>
                <w:color w:val="0D0D0D"/>
                <w:sz w:val="24"/>
                <w:szCs w:val="24"/>
              </w:rPr>
              <w:t>е подразделени</w:t>
            </w:r>
            <w:r w:rsidR="001E2364">
              <w:rPr>
                <w:color w:val="0D0D0D"/>
                <w:sz w:val="24"/>
                <w:szCs w:val="24"/>
              </w:rPr>
              <w:t>е</w:t>
            </w:r>
            <w:r w:rsidR="00C83D94" w:rsidRPr="00266E88">
              <w:rPr>
                <w:color w:val="0D0D0D"/>
                <w:sz w:val="24"/>
                <w:szCs w:val="24"/>
              </w:rPr>
              <w:t>, осуществляющие послевузовскую работу  в организациях образования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Офис Регистратора (ОР)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 xml:space="preserve">Служба, занимающаяся записью обучающихся на преподаваемые дисциплины, регистрацией всех их учебных достижений на протяжении всего периода обучения, обеспечивающая организацию рубежного и итогового контроля знаний. 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Центр обслуживания обучающихся (</w:t>
            </w:r>
            <w:r w:rsidRPr="00675A8D">
              <w:rPr>
                <w:sz w:val="24"/>
                <w:lang w:eastAsia="en-US"/>
              </w:rPr>
              <w:t>ЦОО</w:t>
            </w:r>
            <w:r>
              <w:rPr>
                <w:sz w:val="24"/>
                <w:lang w:eastAsia="en-US"/>
              </w:rPr>
              <w:t>)</w:t>
            </w:r>
          </w:p>
        </w:tc>
        <w:tc>
          <w:tcPr>
            <w:tcW w:w="7465" w:type="dxa"/>
          </w:tcPr>
          <w:p w:rsidR="001E2364" w:rsidRPr="00AE6904" w:rsidRDefault="00D7381C" w:rsidP="00AE69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1E2364" w:rsidRPr="009850E0">
              <w:rPr>
                <w:sz w:val="24"/>
                <w:szCs w:val="24"/>
              </w:rPr>
              <w:t>труктурное подразделение университета, осуществляющее организацию работы по приему заявлений  обучающихся на оказание  различных  услуг и выдаче их результатов по принципу «одного окна»</w:t>
            </w:r>
          </w:p>
        </w:tc>
      </w:tr>
      <w:tr w:rsidR="009850E0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9850E0" w:rsidRDefault="009850E0" w:rsidP="005447E2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Центр повышения квалификации и дополнительного образования </w:t>
            </w:r>
          </w:p>
        </w:tc>
        <w:tc>
          <w:tcPr>
            <w:tcW w:w="7465" w:type="dxa"/>
          </w:tcPr>
          <w:p w:rsidR="009850E0" w:rsidRPr="008241DC" w:rsidRDefault="00AE6904" w:rsidP="00AE690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9850E0">
              <w:rPr>
                <w:sz w:val="24"/>
                <w:szCs w:val="24"/>
              </w:rPr>
              <w:t>труктурное подразделение университета,</w:t>
            </w:r>
            <w:r>
              <w:rPr>
                <w:sz w:val="24"/>
                <w:szCs w:val="24"/>
              </w:rPr>
              <w:t xml:space="preserve"> </w:t>
            </w:r>
            <w:r w:rsidRPr="009850E0">
              <w:rPr>
                <w:sz w:val="24"/>
                <w:szCs w:val="24"/>
              </w:rPr>
              <w:t xml:space="preserve">осуществляющее </w:t>
            </w:r>
            <w:r w:rsidR="008241DC" w:rsidRPr="008241DC">
              <w:rPr>
                <w:color w:val="333333"/>
                <w:sz w:val="24"/>
                <w:szCs w:val="24"/>
                <w:shd w:val="clear" w:color="auto" w:fill="FFFFFF"/>
              </w:rPr>
              <w:t>дополнительны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>е</w:t>
            </w:r>
            <w:r w:rsidR="008241DC" w:rsidRPr="008241DC">
              <w:rPr>
                <w:color w:val="333333"/>
                <w:sz w:val="24"/>
                <w:szCs w:val="24"/>
                <w:shd w:val="clear" w:color="auto" w:fill="FFFFFF"/>
              </w:rPr>
              <w:t xml:space="preserve"> образовательны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>е</w:t>
            </w:r>
            <w:r w:rsidR="008241DC" w:rsidRPr="008241DC">
              <w:rPr>
                <w:color w:val="333333"/>
                <w:sz w:val="24"/>
                <w:szCs w:val="24"/>
                <w:shd w:val="clear" w:color="auto" w:fill="FFFFFF"/>
              </w:rPr>
              <w:t xml:space="preserve"> услуг</w:t>
            </w:r>
            <w:r>
              <w:rPr>
                <w:color w:val="333333"/>
                <w:sz w:val="24"/>
                <w:szCs w:val="24"/>
                <w:shd w:val="clear" w:color="auto" w:fill="FFFFFF"/>
              </w:rPr>
              <w:t>и</w:t>
            </w:r>
            <w:r w:rsidR="008241DC" w:rsidRPr="008241DC">
              <w:rPr>
                <w:color w:val="333333"/>
                <w:sz w:val="24"/>
                <w:szCs w:val="24"/>
                <w:shd w:val="clear" w:color="auto" w:fill="FFFFFF"/>
              </w:rPr>
              <w:t>  для всех категорий населения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96D05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Кредитная технология обучения</w:t>
            </w:r>
          </w:p>
        </w:tc>
        <w:tc>
          <w:tcPr>
            <w:tcW w:w="7465" w:type="dxa"/>
          </w:tcPr>
          <w:p w:rsidR="001E2364" w:rsidRPr="00266E88" w:rsidRDefault="00D7381C" w:rsidP="00196D05">
            <w:pPr>
              <w:jc w:val="both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О</w:t>
            </w:r>
            <w:r w:rsidR="001E2364" w:rsidRPr="00266E88">
              <w:rPr>
                <w:color w:val="0D0D0D"/>
                <w:sz w:val="24"/>
                <w:szCs w:val="24"/>
              </w:rPr>
              <w:t>бучение на основе выбора и самостоятельного планирования обучающимся последовательности изучения дисциплин и (или) модулей с накоплением академических кредитов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2977" w:type="dxa"/>
          </w:tcPr>
          <w:p w:rsidR="001E2364" w:rsidRPr="00266E88" w:rsidRDefault="001E2364" w:rsidP="00196D05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Учебные достижения обучающихся</w:t>
            </w:r>
          </w:p>
        </w:tc>
        <w:tc>
          <w:tcPr>
            <w:tcW w:w="7465" w:type="dxa"/>
          </w:tcPr>
          <w:p w:rsidR="001E2364" w:rsidRPr="00266E88" w:rsidRDefault="00D7381C" w:rsidP="00196D05">
            <w:pPr>
              <w:jc w:val="both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З</w:t>
            </w:r>
            <w:r w:rsidR="001E2364" w:rsidRPr="00266E88">
              <w:rPr>
                <w:color w:val="0D0D0D"/>
                <w:sz w:val="24"/>
                <w:szCs w:val="24"/>
              </w:rPr>
              <w:t>нания, умения, навыки и компетенции обучающихся, приобретаемые ими в процессе обучения и отражающие достигнутый уровень развития личности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C627D">
            <w:pPr>
              <w:rPr>
                <w:sz w:val="24"/>
                <w:szCs w:val="24"/>
              </w:rPr>
            </w:pPr>
            <w:r w:rsidRPr="00266E88">
              <w:rPr>
                <w:sz w:val="24"/>
                <w:szCs w:val="24"/>
              </w:rPr>
              <w:t>Свидетельство к диплому магистра</w:t>
            </w:r>
          </w:p>
        </w:tc>
        <w:tc>
          <w:tcPr>
            <w:tcW w:w="7465" w:type="dxa"/>
          </w:tcPr>
          <w:p w:rsidR="001E2364" w:rsidRPr="00266E88" w:rsidRDefault="001E2364" w:rsidP="00E15F25">
            <w:pPr>
              <w:jc w:val="both"/>
              <w:rPr>
                <w:color w:val="0D0D0D"/>
                <w:sz w:val="24"/>
                <w:szCs w:val="24"/>
              </w:rPr>
            </w:pPr>
            <w:r w:rsidRPr="00266E88">
              <w:rPr>
                <w:sz w:val="24"/>
                <w:szCs w:val="24"/>
              </w:rPr>
              <w:t>Свидетельство, выдаваемое магистру</w:t>
            </w:r>
            <w:r w:rsidRPr="00266E88">
              <w:rPr>
                <w:sz w:val="24"/>
                <w:szCs w:val="24"/>
                <w:lang w:val="kk-KZ"/>
              </w:rPr>
              <w:t>,</w:t>
            </w:r>
            <w:r w:rsidRPr="00266E88">
              <w:rPr>
                <w:sz w:val="24"/>
                <w:szCs w:val="24"/>
              </w:rPr>
              <w:t xml:space="preserve"> окончившего профильную</w:t>
            </w:r>
            <w:r w:rsidRPr="00266E88">
              <w:rPr>
                <w:sz w:val="24"/>
                <w:szCs w:val="24"/>
                <w:lang w:val="kk-KZ"/>
              </w:rPr>
              <w:t xml:space="preserve"> магистратуру, допущенного к педагогической деятельности после дополнительного освоения образовательной программы магистратуры педагогического профиля.  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C627D">
            <w:pPr>
              <w:rPr>
                <w:sz w:val="24"/>
                <w:szCs w:val="24"/>
              </w:rPr>
            </w:pPr>
            <w:r w:rsidRPr="00266E88">
              <w:rPr>
                <w:sz w:val="24"/>
                <w:szCs w:val="24"/>
              </w:rPr>
              <w:t>Сертификат о педагогической переподготовке</w:t>
            </w:r>
          </w:p>
        </w:tc>
        <w:tc>
          <w:tcPr>
            <w:tcW w:w="7465" w:type="dxa"/>
          </w:tcPr>
          <w:p w:rsidR="001E2364" w:rsidRPr="00266E88" w:rsidRDefault="003B70A3" w:rsidP="003B70A3">
            <w:pPr>
              <w:pStyle w:val="af6"/>
              <w:tabs>
                <w:tab w:val="left" w:pos="1134"/>
              </w:tabs>
              <w:spacing w:before="0" w:beforeAutospacing="0" w:after="0" w:afterAutospacing="0"/>
              <w:jc w:val="both"/>
              <w:textAlignment w:val="baseline"/>
              <w:rPr>
                <w:color w:val="0D0D0D"/>
              </w:rPr>
            </w:pPr>
            <w:r w:rsidRPr="003B70A3">
              <w:rPr>
                <w:color w:val="0D0D0D"/>
              </w:rPr>
              <w:t>Сертификат, выдаваемый лицам с профессиональным образованием, не имеющим педагогического образования, впервые приступающим к профессиональной деятельности педагога по соответствующему профилю, по лицензиям, полученным согласно Закону Республики Казахстан «О разрешениях и уведомлениях» на ведение образовательной деятельности по направлению подготовки «Педагогические науки» в соответствии с Классификатором направлений подготовки кадров с высшим и послевузовским образованием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C627D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Приложение на трех языках</w:t>
            </w:r>
          </w:p>
        </w:tc>
        <w:tc>
          <w:tcPr>
            <w:tcW w:w="7465" w:type="dxa"/>
          </w:tcPr>
          <w:p w:rsidR="001E2364" w:rsidRPr="003B70A3" w:rsidRDefault="001E2364" w:rsidP="003B70A3">
            <w:pPr>
              <w:shd w:val="clear" w:color="auto" w:fill="FFFFFF"/>
              <w:textAlignment w:val="baseline"/>
              <w:rPr>
                <w:color w:val="0D0D0D"/>
                <w:sz w:val="24"/>
                <w:szCs w:val="24"/>
              </w:rPr>
            </w:pPr>
            <w:r w:rsidRPr="003B70A3">
              <w:rPr>
                <w:sz w:val="24"/>
                <w:szCs w:val="24"/>
              </w:rPr>
              <w:t xml:space="preserve">Документ, выдаваемый вместе с дипломом о высшем образовании, с указанием </w:t>
            </w:r>
            <w:r w:rsidRPr="003B70A3">
              <w:rPr>
                <w:color w:val="222222"/>
                <w:sz w:val="24"/>
                <w:szCs w:val="24"/>
              </w:rPr>
              <w:t>списка изученных дисциплин с итоговыми оценками, пройденных </w:t>
            </w:r>
            <w:hyperlink r:id="rId9" w:tooltip="Производственная практика" w:history="1">
              <w:r w:rsidRPr="003B70A3">
                <w:rPr>
                  <w:rStyle w:val="af9"/>
                  <w:color w:val="000000"/>
                  <w:sz w:val="24"/>
                  <w:szCs w:val="24"/>
                  <w:u w:val="none"/>
                  <w:bdr w:val="none" w:sz="0" w:space="0" w:color="auto" w:frame="1"/>
                </w:rPr>
                <w:t>практик</w:t>
              </w:r>
            </w:hyperlink>
            <w:r w:rsidRPr="003B70A3">
              <w:rPr>
                <w:color w:val="222222"/>
                <w:sz w:val="24"/>
                <w:szCs w:val="24"/>
              </w:rPr>
              <w:t> с итоговыми оценками, итоговых государственных экзаменов с оценками, название дипломной работы (проекта) работы с оценкой, номера диплома, приложением к которому он являлся</w:t>
            </w:r>
            <w:r w:rsidR="007C1277" w:rsidRPr="003B70A3">
              <w:rPr>
                <w:color w:val="222222"/>
                <w:sz w:val="24"/>
                <w:szCs w:val="24"/>
              </w:rPr>
              <w:t xml:space="preserve">, </w:t>
            </w:r>
            <w:r w:rsidRPr="003B70A3">
              <w:rPr>
                <w:color w:val="222222"/>
                <w:sz w:val="24"/>
                <w:szCs w:val="24"/>
              </w:rPr>
              <w:t>печать вуза</w:t>
            </w:r>
            <w:r w:rsidR="003B70A3" w:rsidRPr="003B70A3">
              <w:rPr>
                <w:color w:val="222222"/>
                <w:sz w:val="24"/>
                <w:szCs w:val="24"/>
              </w:rPr>
              <w:t xml:space="preserve">. </w:t>
            </w:r>
            <w:r w:rsidRPr="003B70A3">
              <w:rPr>
                <w:color w:val="222222"/>
                <w:sz w:val="24"/>
                <w:szCs w:val="24"/>
              </w:rPr>
              <w:t>Приложения на трех языках является составной частью основного диплома и без него недействителен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C627D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Дубликат</w:t>
            </w:r>
          </w:p>
        </w:tc>
        <w:tc>
          <w:tcPr>
            <w:tcW w:w="7465" w:type="dxa"/>
          </w:tcPr>
          <w:p w:rsidR="001E2364" w:rsidRPr="00266E88" w:rsidRDefault="003B70A3" w:rsidP="003B70A3">
            <w:pPr>
              <w:pStyle w:val="af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3B70A3">
              <w:rPr>
                <w:color w:val="000000"/>
              </w:rPr>
              <w:t xml:space="preserve">Копия, второй или следующий экземпляр документа. Документ, выполненный на бланке строгой отчётности, содержащий </w:t>
            </w:r>
            <w:r w:rsidRPr="003B70A3">
              <w:rPr>
                <w:color w:val="000000"/>
              </w:rPr>
              <w:lastRenderedPageBreak/>
              <w:t>информацию, аналогичную информации в подлиннике, за исключением, безусловно, уникальных реквизитов бланка строгой отчётности</w:t>
            </w:r>
            <w:r>
              <w:rPr>
                <w:color w:val="000000"/>
              </w:rPr>
              <w:t xml:space="preserve"> 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C26A0E">
            <w:pPr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lastRenderedPageBreak/>
              <w:t>А</w:t>
            </w:r>
            <w:r w:rsidR="00CF43B4">
              <w:rPr>
                <w:color w:val="0D0D0D"/>
                <w:sz w:val="24"/>
                <w:szCs w:val="24"/>
              </w:rPr>
              <w:t>втоматизация государс</w:t>
            </w:r>
            <w:r w:rsidR="00C26A0E">
              <w:rPr>
                <w:color w:val="0D0D0D"/>
                <w:sz w:val="24"/>
                <w:szCs w:val="24"/>
              </w:rPr>
              <w:t>т</w:t>
            </w:r>
            <w:r w:rsidR="00CF43B4">
              <w:rPr>
                <w:color w:val="0D0D0D"/>
                <w:sz w:val="24"/>
                <w:szCs w:val="24"/>
              </w:rPr>
              <w:t>венных услуг МОН РК</w:t>
            </w:r>
            <w:r>
              <w:rPr>
                <w:color w:val="0D0D0D"/>
                <w:sz w:val="24"/>
                <w:szCs w:val="24"/>
              </w:rPr>
              <w:t xml:space="preserve"> </w:t>
            </w:r>
          </w:p>
        </w:tc>
        <w:tc>
          <w:tcPr>
            <w:tcW w:w="7465" w:type="dxa"/>
          </w:tcPr>
          <w:p w:rsidR="001E2364" w:rsidRPr="00633E1D" w:rsidRDefault="00633E1D" w:rsidP="00633E1D">
            <w:pPr>
              <w:pStyle w:val="af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</w:rPr>
            </w:pPr>
            <w:r>
              <w:rPr>
                <w:color w:val="333333"/>
              </w:rPr>
              <w:t>П</w:t>
            </w:r>
            <w:r w:rsidRPr="00633E1D">
              <w:rPr>
                <w:color w:val="333333"/>
              </w:rPr>
              <w:t>роцедура преобразования административных процессов услугодателя для обеспечения оказания государственной услуги в электронной форме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266E88" w:rsidRDefault="001E2364" w:rsidP="00196D05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  <w:lang w:val="en-US"/>
              </w:rPr>
              <w:t>Diploma</w:t>
            </w:r>
            <w:r w:rsidRPr="00266E88">
              <w:rPr>
                <w:color w:val="0D0D0D"/>
                <w:sz w:val="24"/>
                <w:szCs w:val="24"/>
              </w:rPr>
              <w:t xml:space="preserve"> </w:t>
            </w:r>
            <w:r w:rsidRPr="00266E88">
              <w:rPr>
                <w:color w:val="0D0D0D"/>
                <w:sz w:val="24"/>
                <w:szCs w:val="24"/>
                <w:lang w:val="en-US"/>
              </w:rPr>
              <w:t>Supllement</w:t>
            </w:r>
          </w:p>
        </w:tc>
        <w:tc>
          <w:tcPr>
            <w:tcW w:w="7465" w:type="dxa"/>
          </w:tcPr>
          <w:p w:rsidR="001E2364" w:rsidRPr="00266E88" w:rsidRDefault="003B70A3" w:rsidP="003B70A3">
            <w:pPr>
              <w:tabs>
                <w:tab w:val="left" w:pos="1275"/>
              </w:tabs>
              <w:contextualSpacing/>
              <w:jc w:val="both"/>
              <w:rPr>
                <w:color w:val="0D0D0D"/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Документ, выдаваемый для</w:t>
            </w:r>
            <w:r w:rsidR="001E2364" w:rsidRPr="00266E88">
              <w:rPr>
                <w:sz w:val="24"/>
                <w:szCs w:val="24"/>
              </w:rPr>
              <w:t xml:space="preserve"> признани</w:t>
            </w:r>
            <w:r>
              <w:rPr>
                <w:sz w:val="24"/>
                <w:szCs w:val="24"/>
              </w:rPr>
              <w:t>я</w:t>
            </w:r>
            <w:r w:rsidR="001E2364" w:rsidRPr="00266E88">
              <w:rPr>
                <w:sz w:val="24"/>
                <w:szCs w:val="24"/>
              </w:rPr>
              <w:t xml:space="preserve"> полученной квалификации казахстанских выпускников вузов при дальнейшем продолжении обучения и (или) трудоустройстве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9012F6" w:rsidRDefault="001E2364" w:rsidP="00196D05">
            <w:pPr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Академический кредит</w:t>
            </w:r>
          </w:p>
        </w:tc>
        <w:tc>
          <w:tcPr>
            <w:tcW w:w="7465" w:type="dxa"/>
          </w:tcPr>
          <w:p w:rsidR="001E2364" w:rsidRPr="00266E88" w:rsidRDefault="001E2364" w:rsidP="00B36654">
            <w:pPr>
              <w:tabs>
                <w:tab w:val="left" w:pos="1275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Унифицированная единица измерения объема научной и (или) учебной работы (нагрузки) обучающегося и (или) преподавателя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Default="001E2364" w:rsidP="00196D05">
            <w:pPr>
              <w:rPr>
                <w:color w:val="0D0D0D"/>
                <w:sz w:val="24"/>
                <w:szCs w:val="24"/>
              </w:rPr>
            </w:pPr>
            <w:r>
              <w:rPr>
                <w:sz w:val="24"/>
                <w:szCs w:val="24"/>
              </w:rPr>
              <w:t>Академический период</w:t>
            </w:r>
          </w:p>
        </w:tc>
        <w:tc>
          <w:tcPr>
            <w:tcW w:w="7465" w:type="dxa"/>
          </w:tcPr>
          <w:p w:rsidR="001E2364" w:rsidRDefault="001E2364" w:rsidP="00B36654">
            <w:pPr>
              <w:tabs>
                <w:tab w:val="left" w:pos="1275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 теоретического обучения: семестр продолжительностью в 15 недель, триместр продолжительностью в 10 недель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Default="001E2364" w:rsidP="00196D0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Академический рейтинг обучающегося</w:t>
            </w:r>
          </w:p>
        </w:tc>
        <w:tc>
          <w:tcPr>
            <w:tcW w:w="7465" w:type="dxa"/>
          </w:tcPr>
          <w:p w:rsidR="001E2364" w:rsidRDefault="001E2364" w:rsidP="00B36654">
            <w:pPr>
              <w:tabs>
                <w:tab w:val="left" w:pos="1275"/>
              </w:tabs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Количественный показатель уровня овладения обучающимся учебной программы дисциплин, составляемый по результатам промежуточной аттестации 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Академическая степень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Степень освоения соответствующей программы обучения, присуждаемая выпускнику вуза по результатам итоговой государственной аттестации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Академическая мобильность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обучающихся</w:t>
            </w: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Перемещение обучающихся для обучения на определенный академический период внутри страны или за рубежом с обязательным перезачетом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освоенных образовательных программ в виде кредитов и ECTS в университете или для продолжения учебы в другом вузе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Бакалавриат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Уровень высшего профессионального образования с присуждением академической степени</w:t>
            </w:r>
            <w:r>
              <w:rPr>
                <w:sz w:val="24"/>
                <w:lang w:eastAsia="en-US"/>
              </w:rPr>
              <w:t xml:space="preserve"> «</w:t>
            </w:r>
            <w:r w:rsidRPr="00675A8D">
              <w:rPr>
                <w:sz w:val="24"/>
                <w:lang w:eastAsia="en-US"/>
              </w:rPr>
              <w:t>бакалавр</w:t>
            </w:r>
            <w:r>
              <w:rPr>
                <w:sz w:val="24"/>
                <w:lang w:eastAsia="en-US"/>
              </w:rPr>
              <w:t>»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Балльно-рейтинговая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буквенная система оценки учебных достижений</w:t>
            </w:r>
          </w:p>
        </w:tc>
        <w:tc>
          <w:tcPr>
            <w:tcW w:w="7465" w:type="dxa"/>
          </w:tcPr>
          <w:p w:rsidR="001E2364" w:rsidRPr="00CF43B4" w:rsidRDefault="001E2364" w:rsidP="005447E2">
            <w:pPr>
              <w:jc w:val="both"/>
              <w:rPr>
                <w:sz w:val="24"/>
                <w:szCs w:val="24"/>
                <w:lang w:eastAsia="en-US"/>
              </w:rPr>
            </w:pPr>
            <w:r w:rsidRPr="00CF43B4">
              <w:rPr>
                <w:sz w:val="24"/>
                <w:szCs w:val="24"/>
                <w:lang w:eastAsia="en-US"/>
              </w:rPr>
              <w:t>Система оценки уровня учебных достижений в баллах, соответствующих принятой в международной практике буквенной системе с цифровым эквивалентом, и позволяющая установить рейтинг обучающихся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5447E2" w:rsidRDefault="001E2364" w:rsidP="005447E2">
            <w:pPr>
              <w:ind w:right="74"/>
              <w:contextualSpacing/>
              <w:jc w:val="both"/>
              <w:rPr>
                <w:rStyle w:val="apple-converted-space"/>
                <w:color w:val="000000"/>
                <w:sz w:val="24"/>
                <w:szCs w:val="24"/>
              </w:rPr>
            </w:pPr>
            <w:r w:rsidRPr="005447E2">
              <w:rPr>
                <w:rStyle w:val="apple-converted-space"/>
                <w:color w:val="000000"/>
                <w:sz w:val="24"/>
                <w:szCs w:val="24"/>
                <w:lang w:eastAsia="en-US"/>
              </w:rPr>
              <w:t>Дистанционные образовательные технологии (ДОТ)</w:t>
            </w:r>
          </w:p>
        </w:tc>
        <w:tc>
          <w:tcPr>
            <w:tcW w:w="7465" w:type="dxa"/>
          </w:tcPr>
          <w:p w:rsidR="001E2364" w:rsidRPr="005447E2" w:rsidRDefault="001E2364" w:rsidP="005447E2">
            <w:pPr>
              <w:ind w:right="74"/>
              <w:contextualSpacing/>
              <w:jc w:val="both"/>
              <w:rPr>
                <w:color w:val="000000"/>
                <w:sz w:val="24"/>
                <w:szCs w:val="24"/>
                <w:lang w:eastAsia="en-US"/>
              </w:rPr>
            </w:pPr>
            <w:r w:rsidRPr="005447E2">
              <w:rPr>
                <w:rStyle w:val="apple-converted-space"/>
                <w:color w:val="000000"/>
                <w:sz w:val="24"/>
                <w:szCs w:val="24"/>
                <w:lang w:eastAsia="en-US"/>
              </w:rPr>
              <w:t xml:space="preserve">Совокупность </w:t>
            </w:r>
            <w:r w:rsidRPr="005447E2">
              <w:rPr>
                <w:color w:val="000000"/>
                <w:sz w:val="24"/>
                <w:szCs w:val="24"/>
                <w:lang w:eastAsia="en-US"/>
              </w:rPr>
              <w:t>информационных технологий, позволяющих осуществлять образовательный процесс опосредованным образом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Дисциплины по выбору (элективные)</w:t>
            </w: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Учебные дисциплины, входящие в компонент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по выбору в рамках установленных кредитов и отражающие индивидуальную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подготовку обучающегося. При включении элективного компонента в каталоги дисциплин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учитывается специфика социально-экономического развития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и потребности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региона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в подготовке кадров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Европейская система трансферта и накопления кредитов (ECTS)</w:t>
            </w: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Способ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перевода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 xml:space="preserve">кредитов, полученных студентов за рубежом, в кредиты, которые засчитываются для получения им степени по возвращении в свою организацию образования, а также накопления кредитов в рамках образовательных программ 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Итоговая аттестация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Процедура, проводимая с целью определения степени усвоения обучающимися программ соответствующего уровня образования, по результатам которой выдается документ об образовании государственного образца (диплом)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5"/>
              <w:suppressAutoHyphens/>
              <w:spacing w:before="0" w:after="0"/>
              <w:rPr>
                <w:b w:val="0"/>
                <w:bCs w:val="0"/>
                <w:i w:val="0"/>
                <w:iCs w:val="0"/>
                <w:color w:val="auto"/>
                <w:sz w:val="24"/>
                <w:szCs w:val="24"/>
                <w:lang w:eastAsia="en-US"/>
              </w:rPr>
            </w:pPr>
            <w:r w:rsidRPr="00675A8D">
              <w:rPr>
                <w:b w:val="0"/>
                <w:bCs w:val="0"/>
                <w:i w:val="0"/>
                <w:iCs w:val="0"/>
                <w:color w:val="auto"/>
                <w:sz w:val="24"/>
                <w:szCs w:val="24"/>
                <w:lang w:eastAsia="en-US"/>
              </w:rPr>
              <w:t>Магистратура</w:t>
            </w: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Уровень послевузовского профессионального образования с присуждением академической степени</w:t>
            </w:r>
            <w:r>
              <w:rPr>
                <w:sz w:val="24"/>
                <w:lang w:eastAsia="en-US"/>
              </w:rPr>
              <w:t xml:space="preserve"> «</w:t>
            </w:r>
            <w:r w:rsidRPr="00675A8D">
              <w:rPr>
                <w:sz w:val="24"/>
                <w:lang w:eastAsia="en-US"/>
              </w:rPr>
              <w:t>магистр</w:t>
            </w:r>
            <w:r>
              <w:rPr>
                <w:sz w:val="24"/>
                <w:lang w:eastAsia="en-US"/>
              </w:rPr>
              <w:t>»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Обучающиеся</w:t>
            </w:r>
          </w:p>
        </w:tc>
        <w:tc>
          <w:tcPr>
            <w:tcW w:w="7465" w:type="dxa"/>
          </w:tcPr>
          <w:p w:rsidR="001E2364" w:rsidRPr="00675A8D" w:rsidRDefault="001E2364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 xml:space="preserve">Лица, обучающиеся </w:t>
            </w:r>
            <w:r w:rsidR="003B70A3">
              <w:rPr>
                <w:sz w:val="24"/>
                <w:lang w:eastAsia="en-US"/>
              </w:rPr>
              <w:t>по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программа</w:t>
            </w:r>
            <w:r w:rsidR="003B70A3">
              <w:rPr>
                <w:sz w:val="24"/>
                <w:lang w:eastAsia="en-US"/>
              </w:rPr>
              <w:t>м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бакалавриата,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магистратуры, докторантуры PhD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Обязательные дисциплины</w:t>
            </w: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Дисциплины, изучаемые обучающимися в обязательном порядке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в соответствии с ГОСО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и ТУП специальностей</w:t>
            </w:r>
            <w:r>
              <w:rPr>
                <w:sz w:val="24"/>
                <w:lang w:eastAsia="en-US"/>
              </w:rPr>
              <w:t xml:space="preserve"> </w:t>
            </w:r>
          </w:p>
        </w:tc>
      </w:tr>
      <w:tr w:rsidR="00CF43B4" w:rsidRPr="00266E88" w:rsidTr="003B70A3">
        <w:tblPrEx>
          <w:tblCellMar>
            <w:top w:w="0" w:type="dxa"/>
            <w:bottom w:w="0" w:type="dxa"/>
          </w:tblCellMar>
        </w:tblPrEx>
        <w:trPr>
          <w:trHeight w:val="327"/>
        </w:trPr>
        <w:tc>
          <w:tcPr>
            <w:tcW w:w="2977" w:type="dxa"/>
          </w:tcPr>
          <w:p w:rsidR="00CF43B4" w:rsidRPr="003B70A3" w:rsidRDefault="00CF43B4" w:rsidP="005447E2">
            <w:pPr>
              <w:jc w:val="both"/>
              <w:rPr>
                <w:sz w:val="24"/>
                <w:szCs w:val="24"/>
              </w:rPr>
            </w:pPr>
            <w:r w:rsidRPr="00CF43B4">
              <w:rPr>
                <w:caps/>
                <w:sz w:val="24"/>
                <w:szCs w:val="24"/>
              </w:rPr>
              <w:t>о</w:t>
            </w:r>
            <w:r w:rsidRPr="00CF43B4">
              <w:rPr>
                <w:sz w:val="24"/>
                <w:szCs w:val="24"/>
              </w:rPr>
              <w:t xml:space="preserve">бразовательная программа  </w:t>
            </w:r>
          </w:p>
        </w:tc>
        <w:tc>
          <w:tcPr>
            <w:tcW w:w="7465" w:type="dxa"/>
          </w:tcPr>
          <w:p w:rsidR="00CF43B4" w:rsidRPr="007C4EA4" w:rsidRDefault="003B70A3" w:rsidP="005447E2">
            <w:pPr>
              <w:pStyle w:val="afe"/>
              <w:jc w:val="both"/>
              <w:rPr>
                <w:sz w:val="24"/>
                <w:lang w:eastAsia="en-US"/>
              </w:rPr>
            </w:pPr>
            <w:r>
              <w:rPr>
                <w:sz w:val="24"/>
              </w:rPr>
              <w:t>П</w:t>
            </w:r>
            <w:r w:rsidR="00CF43B4" w:rsidRPr="007C4EA4">
              <w:rPr>
                <w:sz w:val="24"/>
              </w:rPr>
              <w:t>рофессиональная учебная программа высшего или послевузовского образования, направленная на подготовку кадров с присвоением соответствующей степени (бакалавр, магистр, доктор PhD)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lastRenderedPageBreak/>
              <w:t>Средний балл успеваемости GPA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(Grade Point Average)</w:t>
            </w:r>
          </w:p>
        </w:tc>
        <w:tc>
          <w:tcPr>
            <w:tcW w:w="7465" w:type="dxa"/>
          </w:tcPr>
          <w:p w:rsidR="001E2364" w:rsidRPr="00CF43B4" w:rsidRDefault="001E2364" w:rsidP="005447E2">
            <w:pPr>
              <w:pStyle w:val="afe"/>
              <w:jc w:val="both"/>
              <w:rPr>
                <w:sz w:val="24"/>
                <w:lang w:eastAsia="en-US"/>
              </w:rPr>
            </w:pPr>
            <w:r w:rsidRPr="00CF43B4">
              <w:rPr>
                <w:sz w:val="24"/>
                <w:lang w:eastAsia="en-US"/>
              </w:rPr>
              <w:t xml:space="preserve">Средневзвешенная оценка уровня учебных достижений обучающегося по выбранной программе за период обучения </w:t>
            </w:r>
          </w:p>
          <w:p w:rsidR="001E2364" w:rsidRPr="00675A8D" w:rsidRDefault="001E2364" w:rsidP="005447E2">
            <w:pPr>
              <w:jc w:val="both"/>
              <w:rPr>
                <w:b/>
                <w:lang w:eastAsia="en-US"/>
              </w:rPr>
            </w:pPr>
            <w:r w:rsidRPr="003B70A3">
              <w:rPr>
                <w:sz w:val="24"/>
                <w:szCs w:val="24"/>
                <w:lang w:eastAsia="en-US"/>
              </w:rPr>
              <w:t>Расчет среднего балла (GPA): сумма</w:t>
            </w:r>
            <w:r w:rsidRPr="00CF43B4">
              <w:rPr>
                <w:sz w:val="24"/>
                <w:szCs w:val="24"/>
                <w:lang w:eastAsia="en-US"/>
              </w:rPr>
              <w:t xml:space="preserve"> произведений цифрового эквивалента оценки на количество кредитов, присвоенное дисциплине, делится на общее количество кредитов</w:t>
            </w:r>
          </w:p>
        </w:tc>
      </w:tr>
      <w:tr w:rsidR="001E2364" w:rsidRPr="00266E88" w:rsidTr="00266E88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2977" w:type="dxa"/>
          </w:tcPr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Транскрипт</w:t>
            </w:r>
          </w:p>
          <w:p w:rsidR="001E2364" w:rsidRPr="00675A8D" w:rsidRDefault="001E2364" w:rsidP="005447E2">
            <w:pPr>
              <w:pStyle w:val="afe"/>
              <w:rPr>
                <w:sz w:val="24"/>
                <w:lang w:eastAsia="en-US"/>
              </w:rPr>
            </w:pPr>
          </w:p>
        </w:tc>
        <w:tc>
          <w:tcPr>
            <w:tcW w:w="7465" w:type="dxa"/>
          </w:tcPr>
          <w:p w:rsidR="001E2364" w:rsidRPr="00675A8D" w:rsidRDefault="001E2364" w:rsidP="005447E2">
            <w:pPr>
              <w:pStyle w:val="afe"/>
              <w:jc w:val="both"/>
              <w:rPr>
                <w:sz w:val="24"/>
              </w:rPr>
            </w:pPr>
            <w:bookmarkStart w:id="1" w:name="OLE_LINK1"/>
            <w:bookmarkStart w:id="2" w:name="OLE_LINK2"/>
            <w:r w:rsidRPr="00675A8D">
              <w:rPr>
                <w:rStyle w:val="s0"/>
                <w:sz w:val="24"/>
                <w:lang w:eastAsia="en-US"/>
              </w:rPr>
              <w:t>Документ установленной формы, содержащий перечень пройденных дисциплин за соответствующий период обучения с указанием кредитов,</w:t>
            </w:r>
            <w:r>
              <w:rPr>
                <w:rStyle w:val="s0"/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 xml:space="preserve">ECTS </w:t>
            </w:r>
            <w:r w:rsidRPr="00675A8D">
              <w:rPr>
                <w:rStyle w:val="s0"/>
                <w:sz w:val="24"/>
                <w:lang w:eastAsia="en-US"/>
              </w:rPr>
              <w:t>и оценок в буквенном и цифровом выражении</w:t>
            </w:r>
            <w:bookmarkEnd w:id="1"/>
            <w:bookmarkEnd w:id="2"/>
            <w:r w:rsidRPr="00675A8D">
              <w:rPr>
                <w:rStyle w:val="s0"/>
                <w:sz w:val="24"/>
                <w:lang w:eastAsia="en-US"/>
              </w:rPr>
              <w:t>, поощрения и взыскания обучающегося</w:t>
            </w:r>
          </w:p>
        </w:tc>
      </w:tr>
    </w:tbl>
    <w:p w:rsidR="00E15F25" w:rsidRDefault="00E15F25" w:rsidP="003B70A3">
      <w:pPr>
        <w:pStyle w:val="21"/>
        <w:spacing w:after="0" w:line="240" w:lineRule="auto"/>
        <w:ind w:left="709"/>
        <w:rPr>
          <w:b/>
          <w:color w:val="0D0D0D"/>
          <w:sz w:val="24"/>
          <w:szCs w:val="24"/>
          <w:lang w:val="kk-KZ"/>
        </w:rPr>
      </w:pPr>
    </w:p>
    <w:p w:rsidR="003B70A3" w:rsidRPr="00266E88" w:rsidRDefault="003B70A3" w:rsidP="003B70A3">
      <w:pPr>
        <w:pStyle w:val="21"/>
        <w:spacing w:after="0" w:line="240" w:lineRule="auto"/>
        <w:ind w:left="709"/>
        <w:rPr>
          <w:b/>
          <w:color w:val="0D0D0D"/>
          <w:sz w:val="24"/>
          <w:szCs w:val="24"/>
        </w:rPr>
      </w:pPr>
      <w:r w:rsidRPr="00266E88">
        <w:rPr>
          <w:b/>
          <w:color w:val="0D0D0D"/>
          <w:sz w:val="24"/>
          <w:szCs w:val="24"/>
          <w:lang w:val="kk-KZ"/>
        </w:rPr>
        <w:t>4</w:t>
      </w:r>
      <w:r w:rsidRPr="00266E88">
        <w:rPr>
          <w:b/>
          <w:color w:val="0D0D0D"/>
          <w:sz w:val="24"/>
          <w:szCs w:val="24"/>
        </w:rPr>
        <w:t xml:space="preserve"> ОБОЗНАЧЕНИЯ И СОКРАЩЕНИЯ</w:t>
      </w:r>
    </w:p>
    <w:p w:rsidR="003B70A3" w:rsidRDefault="003B70A3" w:rsidP="003B70A3">
      <w:pPr>
        <w:pStyle w:val="21"/>
        <w:spacing w:after="0" w:line="240" w:lineRule="auto"/>
        <w:ind w:left="709"/>
        <w:rPr>
          <w:color w:val="0D0D0D"/>
          <w:sz w:val="24"/>
          <w:szCs w:val="24"/>
        </w:rPr>
      </w:pPr>
    </w:p>
    <w:p w:rsidR="00BE2F41" w:rsidRPr="00266E88" w:rsidRDefault="003B70A3" w:rsidP="003B70A3">
      <w:pPr>
        <w:pStyle w:val="21"/>
        <w:spacing w:after="0" w:line="240" w:lineRule="auto"/>
        <w:ind w:left="709"/>
        <w:rPr>
          <w:b/>
          <w:color w:val="0D0D0D"/>
          <w:sz w:val="24"/>
          <w:szCs w:val="24"/>
          <w:lang w:val="kk-KZ"/>
        </w:rPr>
      </w:pPr>
      <w:r w:rsidRPr="00266E88">
        <w:rPr>
          <w:color w:val="0D0D0D"/>
          <w:sz w:val="24"/>
          <w:szCs w:val="24"/>
        </w:rPr>
        <w:t xml:space="preserve">В настоящем положении использованы следующие </w:t>
      </w:r>
      <w:r>
        <w:rPr>
          <w:color w:val="0D0D0D"/>
          <w:sz w:val="24"/>
          <w:szCs w:val="24"/>
        </w:rPr>
        <w:t xml:space="preserve">обозначения и </w:t>
      </w:r>
      <w:r w:rsidRPr="00266E88">
        <w:rPr>
          <w:color w:val="0D0D0D"/>
          <w:sz w:val="24"/>
          <w:szCs w:val="24"/>
        </w:rPr>
        <w:t>сокращения:</w:t>
      </w:r>
    </w:p>
    <w:p w:rsidR="001D523F" w:rsidRPr="00266E88" w:rsidRDefault="001D523F" w:rsidP="003B70A3">
      <w:pPr>
        <w:pStyle w:val="21"/>
        <w:spacing w:after="0" w:line="240" w:lineRule="auto"/>
        <w:ind w:left="0" w:firstLine="709"/>
        <w:rPr>
          <w:color w:val="0D0D0D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7283"/>
      </w:tblGrid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675A8D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МОН РК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Министерство образования и науки Республики Казахстан</w:t>
            </w:r>
          </w:p>
        </w:tc>
      </w:tr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4F42FF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4F42FF">
              <w:rPr>
                <w:sz w:val="24"/>
                <w:lang w:eastAsia="en-US"/>
              </w:rPr>
              <w:t>Университет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4F42FF">
              <w:rPr>
                <w:sz w:val="24"/>
                <w:lang w:eastAsia="en-US"/>
              </w:rPr>
              <w:t>НАО</w:t>
            </w:r>
            <w:r>
              <w:rPr>
                <w:sz w:val="24"/>
                <w:lang w:val="kk-KZ" w:eastAsia="en-US"/>
              </w:rPr>
              <w:t xml:space="preserve"> </w:t>
            </w:r>
            <w:r w:rsidR="003B70A3">
              <w:rPr>
                <w:sz w:val="24"/>
                <w:lang w:val="kk-KZ" w:eastAsia="en-US"/>
              </w:rPr>
              <w:t>«</w:t>
            </w:r>
            <w:r w:rsidRPr="004F42FF">
              <w:rPr>
                <w:sz w:val="24"/>
                <w:lang w:eastAsia="en-US"/>
              </w:rPr>
              <w:t>Жетысуский университет имени</w:t>
            </w:r>
            <w:r>
              <w:rPr>
                <w:sz w:val="24"/>
                <w:lang w:eastAsia="en-US"/>
              </w:rPr>
              <w:t xml:space="preserve"> </w:t>
            </w:r>
            <w:r w:rsidRPr="004F42FF">
              <w:rPr>
                <w:sz w:val="24"/>
                <w:lang w:eastAsia="en-US"/>
              </w:rPr>
              <w:t>И</w:t>
            </w:r>
            <w:r w:rsidR="003B70A3">
              <w:rPr>
                <w:sz w:val="24"/>
                <w:lang w:eastAsia="en-US"/>
              </w:rPr>
              <w:t>льяса</w:t>
            </w:r>
            <w:r w:rsidRPr="004F42FF">
              <w:rPr>
                <w:sz w:val="24"/>
                <w:lang w:eastAsia="en-US"/>
              </w:rPr>
              <w:t xml:space="preserve"> Жансугурова</w:t>
            </w:r>
            <w:r w:rsidR="003B70A3">
              <w:rPr>
                <w:sz w:val="24"/>
                <w:lang w:eastAsia="en-US"/>
              </w:rPr>
              <w:t>»</w:t>
            </w:r>
          </w:p>
        </w:tc>
      </w:tr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675A8D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 xml:space="preserve">GPA 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 xml:space="preserve">Средний балл успеваемости (Grade Point Average) </w:t>
            </w:r>
          </w:p>
        </w:tc>
      </w:tr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675A8D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ТУП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Типовой учебный план</w:t>
            </w:r>
          </w:p>
        </w:tc>
      </w:tr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675A8D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РУП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Рабочий учебный план</w:t>
            </w:r>
          </w:p>
        </w:tc>
      </w:tr>
      <w:tr w:rsidR="00A20EDB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A20EDB" w:rsidRPr="00675A8D" w:rsidRDefault="00A20EDB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МОП</w:t>
            </w:r>
          </w:p>
        </w:tc>
        <w:tc>
          <w:tcPr>
            <w:tcW w:w="7283" w:type="dxa"/>
          </w:tcPr>
          <w:p w:rsidR="00A20EDB" w:rsidRPr="00675A8D" w:rsidRDefault="00A20EDB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Модульная образовательная</w:t>
            </w:r>
            <w:r>
              <w:rPr>
                <w:sz w:val="24"/>
                <w:lang w:eastAsia="en-US"/>
              </w:rPr>
              <w:t xml:space="preserve"> </w:t>
            </w:r>
            <w:r w:rsidRPr="00675A8D">
              <w:rPr>
                <w:sz w:val="24"/>
                <w:lang w:eastAsia="en-US"/>
              </w:rPr>
              <w:t>программа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675A8D" w:rsidRDefault="00323F91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ECTS</w:t>
            </w:r>
          </w:p>
        </w:tc>
        <w:tc>
          <w:tcPr>
            <w:tcW w:w="7283" w:type="dxa"/>
          </w:tcPr>
          <w:p w:rsidR="00323F91" w:rsidRPr="00675A8D" w:rsidRDefault="00323F91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 xml:space="preserve">Европейская система трансферта и накопления кредитов 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675A8D" w:rsidRDefault="00323F91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ДОТ</w:t>
            </w:r>
          </w:p>
        </w:tc>
        <w:tc>
          <w:tcPr>
            <w:tcW w:w="7283" w:type="dxa"/>
          </w:tcPr>
          <w:p w:rsidR="00323F91" w:rsidRPr="00675A8D" w:rsidRDefault="00323F91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Дистанционные образовательные технологии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675A8D" w:rsidRDefault="00323F91" w:rsidP="003B70A3">
            <w:pPr>
              <w:pStyle w:val="afe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ОР</w:t>
            </w:r>
          </w:p>
        </w:tc>
        <w:tc>
          <w:tcPr>
            <w:tcW w:w="7283" w:type="dxa"/>
          </w:tcPr>
          <w:p w:rsidR="00323F91" w:rsidRPr="00675A8D" w:rsidRDefault="00323F91" w:rsidP="003B70A3">
            <w:pPr>
              <w:pStyle w:val="afe"/>
              <w:jc w:val="both"/>
              <w:rPr>
                <w:sz w:val="24"/>
                <w:lang w:eastAsia="en-US"/>
              </w:rPr>
            </w:pPr>
            <w:r w:rsidRPr="00675A8D">
              <w:rPr>
                <w:sz w:val="24"/>
                <w:lang w:eastAsia="en-US"/>
              </w:rPr>
              <w:t>Офис Регистратора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675A8D" w:rsidRDefault="00323F91" w:rsidP="003B70A3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УМО</w:t>
            </w:r>
          </w:p>
        </w:tc>
        <w:tc>
          <w:tcPr>
            <w:tcW w:w="7283" w:type="dxa"/>
          </w:tcPr>
          <w:p w:rsidR="00323F91" w:rsidRPr="00675A8D" w:rsidRDefault="00323F91" w:rsidP="003B70A3">
            <w:pPr>
              <w:pStyle w:val="afe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Учебно-методический отдел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Default="00323F91" w:rsidP="003B70A3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ЦОО</w:t>
            </w:r>
          </w:p>
        </w:tc>
        <w:tc>
          <w:tcPr>
            <w:tcW w:w="7283" w:type="dxa"/>
          </w:tcPr>
          <w:p w:rsidR="00323F91" w:rsidRDefault="00323F91" w:rsidP="003B70A3">
            <w:pPr>
              <w:pStyle w:val="afe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Центр обслуживания обучающихся</w:t>
            </w:r>
          </w:p>
        </w:tc>
      </w:tr>
      <w:tr w:rsidR="009850E0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9850E0" w:rsidRDefault="009850E0" w:rsidP="003B70A3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ЦПКДО</w:t>
            </w:r>
          </w:p>
        </w:tc>
        <w:tc>
          <w:tcPr>
            <w:tcW w:w="7283" w:type="dxa"/>
          </w:tcPr>
          <w:p w:rsidR="009850E0" w:rsidRDefault="009850E0" w:rsidP="003B70A3">
            <w:pPr>
              <w:pStyle w:val="afe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Центр повышения квалификации и дополнительного образования</w:t>
            </w:r>
          </w:p>
        </w:tc>
      </w:tr>
      <w:tr w:rsidR="00C26A0E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C26A0E" w:rsidRDefault="00C26A0E" w:rsidP="003B70A3">
            <w:pPr>
              <w:pStyle w:val="afe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АГУ МОН РК</w:t>
            </w:r>
          </w:p>
        </w:tc>
        <w:tc>
          <w:tcPr>
            <w:tcW w:w="7283" w:type="dxa"/>
          </w:tcPr>
          <w:p w:rsidR="00C26A0E" w:rsidRDefault="00C26A0E" w:rsidP="003B70A3">
            <w:pPr>
              <w:pStyle w:val="afe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Автоматизация государственных услуг МОН РК 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ГОСО</w:t>
            </w:r>
          </w:p>
        </w:tc>
        <w:tc>
          <w:tcPr>
            <w:tcW w:w="7283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Государственный общеобязательный стандарт образования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ТПДООСТ</w:t>
            </w:r>
          </w:p>
        </w:tc>
        <w:tc>
          <w:tcPr>
            <w:tcW w:w="7283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Типовы</w:t>
            </w:r>
            <w:r w:rsidR="003B70A3">
              <w:rPr>
                <w:color w:val="0D0D0D"/>
                <w:sz w:val="24"/>
                <w:szCs w:val="24"/>
              </w:rPr>
              <w:t>е</w:t>
            </w:r>
            <w:r w:rsidRPr="00266E88">
              <w:rPr>
                <w:color w:val="0D0D0D"/>
                <w:sz w:val="24"/>
                <w:szCs w:val="24"/>
              </w:rPr>
              <w:t xml:space="preserve"> правил</w:t>
            </w:r>
            <w:r>
              <w:rPr>
                <w:color w:val="0D0D0D"/>
                <w:sz w:val="24"/>
                <w:szCs w:val="24"/>
              </w:rPr>
              <w:t>а</w:t>
            </w:r>
            <w:r w:rsidRPr="00266E88">
              <w:rPr>
                <w:color w:val="0D0D0D"/>
                <w:sz w:val="24"/>
                <w:szCs w:val="24"/>
              </w:rPr>
              <w:t xml:space="preserve"> деятельности организаций образования соответствующих типов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КТО</w:t>
            </w:r>
          </w:p>
        </w:tc>
        <w:tc>
          <w:tcPr>
            <w:tcW w:w="7283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rStyle w:val="s1"/>
                <w:color w:val="0D0D0D"/>
                <w:sz w:val="24"/>
                <w:szCs w:val="24"/>
              </w:rPr>
              <w:t>Кредитная технология обучения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 xml:space="preserve">АК </w:t>
            </w:r>
          </w:p>
        </w:tc>
        <w:tc>
          <w:tcPr>
            <w:tcW w:w="7283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Аттестационная комиссия</w:t>
            </w:r>
          </w:p>
        </w:tc>
      </w:tr>
      <w:tr w:rsidR="00323F91" w:rsidRPr="00266E88" w:rsidTr="003B70A3">
        <w:tblPrEx>
          <w:tblCellMar>
            <w:top w:w="0" w:type="dxa"/>
            <w:bottom w:w="0" w:type="dxa"/>
          </w:tblCellMar>
        </w:tblPrEx>
        <w:trPr>
          <w:trHeight w:val="320"/>
        </w:trPr>
        <w:tc>
          <w:tcPr>
            <w:tcW w:w="2977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ИА</w:t>
            </w:r>
          </w:p>
        </w:tc>
        <w:tc>
          <w:tcPr>
            <w:tcW w:w="7283" w:type="dxa"/>
          </w:tcPr>
          <w:p w:rsidR="00323F91" w:rsidRPr="00266E88" w:rsidRDefault="00323F91" w:rsidP="003B70A3">
            <w:pPr>
              <w:rPr>
                <w:color w:val="0D0D0D"/>
                <w:sz w:val="24"/>
                <w:szCs w:val="24"/>
              </w:rPr>
            </w:pPr>
            <w:r w:rsidRPr="00266E88">
              <w:rPr>
                <w:color w:val="0D0D0D"/>
                <w:sz w:val="24"/>
                <w:szCs w:val="24"/>
              </w:rPr>
              <w:t>Итоговая аттестация</w:t>
            </w:r>
          </w:p>
        </w:tc>
      </w:tr>
    </w:tbl>
    <w:p w:rsidR="00432F3E" w:rsidRPr="00266E88" w:rsidRDefault="00432F3E" w:rsidP="00800F50">
      <w:pPr>
        <w:jc w:val="both"/>
        <w:rPr>
          <w:b/>
          <w:sz w:val="24"/>
          <w:szCs w:val="24"/>
          <w:lang w:val="kk-KZ"/>
        </w:rPr>
      </w:pPr>
    </w:p>
    <w:p w:rsidR="00F10EBC" w:rsidRDefault="00F10EBC" w:rsidP="00F43D75">
      <w:pPr>
        <w:pStyle w:val="Normal"/>
        <w:numPr>
          <w:ilvl w:val="0"/>
          <w:numId w:val="7"/>
        </w:numPr>
        <w:spacing w:line="240" w:lineRule="auto"/>
        <w:rPr>
          <w:b/>
          <w:bCs/>
          <w:caps/>
          <w:color w:val="0D0D0D"/>
          <w:szCs w:val="24"/>
        </w:rPr>
      </w:pPr>
      <w:r w:rsidRPr="00266E88">
        <w:rPr>
          <w:b/>
          <w:bCs/>
          <w:caps/>
          <w:color w:val="0D0D0D"/>
          <w:szCs w:val="24"/>
        </w:rPr>
        <w:t>Ответственность и полномочия</w:t>
      </w:r>
    </w:p>
    <w:p w:rsidR="003B70A3" w:rsidRPr="00266E88" w:rsidRDefault="003B70A3" w:rsidP="003B70A3">
      <w:pPr>
        <w:pStyle w:val="Normal"/>
        <w:spacing w:line="240" w:lineRule="auto"/>
        <w:ind w:left="720" w:firstLine="0"/>
        <w:rPr>
          <w:b/>
          <w:bCs/>
          <w:caps/>
          <w:color w:val="0D0D0D"/>
          <w:szCs w:val="24"/>
        </w:rPr>
      </w:pPr>
    </w:p>
    <w:p w:rsidR="00F10EBC" w:rsidRPr="00266E88" w:rsidRDefault="00F10EBC" w:rsidP="00F43D75">
      <w:pPr>
        <w:numPr>
          <w:ilvl w:val="1"/>
          <w:numId w:val="7"/>
        </w:numPr>
        <w:tabs>
          <w:tab w:val="left" w:pos="1134"/>
        </w:tabs>
        <w:ind w:left="0" w:firstLine="709"/>
        <w:jc w:val="both"/>
        <w:rPr>
          <w:color w:val="0D0D0D"/>
          <w:spacing w:val="-5"/>
          <w:sz w:val="24"/>
          <w:szCs w:val="24"/>
        </w:rPr>
      </w:pPr>
      <w:r w:rsidRPr="00266E88">
        <w:rPr>
          <w:color w:val="0D0D0D"/>
          <w:sz w:val="24"/>
          <w:szCs w:val="24"/>
        </w:rPr>
        <w:t xml:space="preserve">Настоящее положение утверждается </w:t>
      </w:r>
      <w:r w:rsidR="00ED1EFA" w:rsidRPr="000F3E9E">
        <w:rPr>
          <w:color w:val="0D0D0D"/>
          <w:sz w:val="24"/>
          <w:szCs w:val="24"/>
          <w:lang w:val="kk-KZ"/>
        </w:rPr>
        <w:t>Советом Директоров</w:t>
      </w:r>
      <w:r w:rsidRPr="00266E88">
        <w:rPr>
          <w:color w:val="0D0D0D"/>
          <w:sz w:val="24"/>
          <w:szCs w:val="24"/>
          <w:lang w:val="kk-KZ"/>
        </w:rPr>
        <w:t xml:space="preserve"> </w:t>
      </w:r>
      <w:r w:rsidRPr="00266E88">
        <w:rPr>
          <w:color w:val="0D0D0D"/>
          <w:sz w:val="24"/>
          <w:szCs w:val="24"/>
        </w:rPr>
        <w:t>университета.</w:t>
      </w:r>
      <w:r w:rsidRPr="00266E88">
        <w:rPr>
          <w:color w:val="0D0D0D"/>
          <w:spacing w:val="-5"/>
          <w:sz w:val="24"/>
          <w:szCs w:val="24"/>
        </w:rPr>
        <w:t xml:space="preserve"> </w:t>
      </w:r>
    </w:p>
    <w:p w:rsidR="00F10EBC" w:rsidRPr="00266E88" w:rsidRDefault="00F10EBC" w:rsidP="00F43D75">
      <w:pPr>
        <w:numPr>
          <w:ilvl w:val="1"/>
          <w:numId w:val="7"/>
        </w:numPr>
        <w:tabs>
          <w:tab w:val="left" w:pos="1134"/>
        </w:tabs>
        <w:ind w:left="0" w:firstLine="709"/>
        <w:jc w:val="both"/>
        <w:rPr>
          <w:color w:val="0D0D0D"/>
          <w:spacing w:val="-5"/>
          <w:sz w:val="24"/>
          <w:szCs w:val="24"/>
        </w:rPr>
      </w:pPr>
      <w:r w:rsidRPr="00266E88">
        <w:rPr>
          <w:color w:val="0D0D0D"/>
          <w:sz w:val="24"/>
          <w:szCs w:val="24"/>
        </w:rPr>
        <w:t>Руководителями настоящей процедуры являются начальник учебно-методического отдела</w:t>
      </w:r>
      <w:r w:rsidR="0081451D" w:rsidRPr="00266E88">
        <w:rPr>
          <w:color w:val="0D0D0D"/>
          <w:sz w:val="24"/>
          <w:szCs w:val="24"/>
        </w:rPr>
        <w:t xml:space="preserve">, </w:t>
      </w:r>
      <w:r w:rsidRPr="00266E88">
        <w:rPr>
          <w:color w:val="0D0D0D"/>
          <w:sz w:val="24"/>
          <w:szCs w:val="24"/>
        </w:rPr>
        <w:t>начальник отдела послевузовского образования,</w:t>
      </w:r>
      <w:r w:rsidRPr="00266E88">
        <w:rPr>
          <w:color w:val="0D0D0D"/>
          <w:sz w:val="24"/>
          <w:szCs w:val="24"/>
          <w:lang w:val="kk-KZ"/>
        </w:rPr>
        <w:t xml:space="preserve"> директор офиса </w:t>
      </w:r>
      <w:r w:rsidR="006A1CE7">
        <w:rPr>
          <w:color w:val="0D0D0D"/>
          <w:sz w:val="24"/>
          <w:szCs w:val="24"/>
          <w:lang w:val="en-US"/>
        </w:rPr>
        <w:t>H</w:t>
      </w:r>
      <w:r w:rsidRPr="00266E88">
        <w:rPr>
          <w:color w:val="0D0D0D"/>
          <w:sz w:val="24"/>
          <w:szCs w:val="24"/>
          <w:lang w:val="kk-KZ"/>
        </w:rPr>
        <w:t xml:space="preserve">егистратора, директор </w:t>
      </w:r>
      <w:r w:rsidR="006A1CE7">
        <w:rPr>
          <w:sz w:val="24"/>
          <w:lang w:eastAsia="en-US"/>
        </w:rPr>
        <w:t>центра обслуживания обучающихся</w:t>
      </w:r>
      <w:r w:rsidRPr="00266E88">
        <w:rPr>
          <w:color w:val="0D0D0D"/>
          <w:sz w:val="24"/>
          <w:szCs w:val="24"/>
          <w:lang w:val="kk-KZ"/>
        </w:rPr>
        <w:t xml:space="preserve">, директор </w:t>
      </w:r>
      <w:r w:rsidR="006A1CE7">
        <w:rPr>
          <w:sz w:val="24"/>
          <w:lang w:eastAsia="en-US"/>
        </w:rPr>
        <w:t>центра повышения квалификации и дополнительного образования</w:t>
      </w:r>
      <w:r w:rsidRPr="00266E88">
        <w:rPr>
          <w:color w:val="0D0D0D"/>
          <w:sz w:val="24"/>
          <w:szCs w:val="24"/>
          <w:lang w:val="kk-KZ"/>
        </w:rPr>
        <w:t>, деканаты, технические секретари</w:t>
      </w:r>
      <w:r w:rsidR="006A1CE7">
        <w:rPr>
          <w:color w:val="0D0D0D"/>
          <w:sz w:val="24"/>
          <w:szCs w:val="24"/>
          <w:lang w:val="kk-KZ"/>
        </w:rPr>
        <w:t>,</w:t>
      </w:r>
      <w:r w:rsidRPr="00266E88">
        <w:rPr>
          <w:color w:val="0D0D0D"/>
          <w:sz w:val="24"/>
          <w:szCs w:val="24"/>
          <w:lang w:val="kk-KZ"/>
        </w:rPr>
        <w:t xml:space="preserve"> ответственные за заполнение приложений к диплому</w:t>
      </w:r>
      <w:r w:rsidR="002D35B4" w:rsidRPr="00266E88">
        <w:rPr>
          <w:color w:val="0D0D0D"/>
          <w:sz w:val="24"/>
          <w:szCs w:val="24"/>
          <w:lang w:val="kk-KZ"/>
        </w:rPr>
        <w:t xml:space="preserve">, </w:t>
      </w:r>
      <w:r w:rsidRPr="00266E88">
        <w:rPr>
          <w:color w:val="0D0D0D"/>
          <w:sz w:val="24"/>
          <w:szCs w:val="24"/>
        </w:rPr>
        <w:t>которые несут ответственность за управление процедурой.</w:t>
      </w:r>
    </w:p>
    <w:p w:rsidR="00F10EBC" w:rsidRPr="00266E88" w:rsidRDefault="00F10EBC" w:rsidP="00F43D75">
      <w:pPr>
        <w:numPr>
          <w:ilvl w:val="1"/>
          <w:numId w:val="7"/>
        </w:numPr>
        <w:tabs>
          <w:tab w:val="left" w:pos="1134"/>
        </w:tabs>
        <w:ind w:left="0" w:firstLine="709"/>
        <w:jc w:val="both"/>
        <w:rPr>
          <w:color w:val="0D0D0D"/>
          <w:sz w:val="24"/>
          <w:szCs w:val="24"/>
        </w:rPr>
      </w:pPr>
      <w:r w:rsidRPr="00266E88">
        <w:rPr>
          <w:color w:val="0D0D0D"/>
          <w:sz w:val="24"/>
          <w:szCs w:val="24"/>
        </w:rPr>
        <w:t>Ответственность за внедрение требований, указанных в настоящем положении, возлагается на начальника учебно-методического отдела.</w:t>
      </w:r>
    </w:p>
    <w:p w:rsidR="00F10EBC" w:rsidRPr="00266E88" w:rsidRDefault="00F10EBC" w:rsidP="00F43D75">
      <w:pPr>
        <w:numPr>
          <w:ilvl w:val="1"/>
          <w:numId w:val="7"/>
        </w:numPr>
        <w:tabs>
          <w:tab w:val="left" w:pos="993"/>
          <w:tab w:val="left" w:pos="1134"/>
        </w:tabs>
        <w:ind w:left="0" w:firstLine="709"/>
        <w:jc w:val="both"/>
        <w:rPr>
          <w:color w:val="0D0D0D"/>
          <w:sz w:val="24"/>
          <w:szCs w:val="24"/>
        </w:rPr>
      </w:pPr>
      <w:r w:rsidRPr="00266E88">
        <w:rPr>
          <w:color w:val="0D0D0D"/>
          <w:sz w:val="24"/>
          <w:szCs w:val="24"/>
        </w:rPr>
        <w:t xml:space="preserve">Ответственность за качество </w:t>
      </w:r>
      <w:r w:rsidR="002D35B4" w:rsidRPr="00266E88">
        <w:rPr>
          <w:color w:val="0D0D0D"/>
          <w:sz w:val="24"/>
          <w:szCs w:val="24"/>
          <w:lang w:val="kk-KZ"/>
        </w:rPr>
        <w:t xml:space="preserve">заполнения </w:t>
      </w:r>
      <w:r w:rsidR="00093433" w:rsidRPr="00266E88">
        <w:rPr>
          <w:color w:val="0D0D0D"/>
          <w:sz w:val="24"/>
          <w:szCs w:val="24"/>
          <w:lang w:val="kk-KZ"/>
        </w:rPr>
        <w:t xml:space="preserve">и организацию </w:t>
      </w:r>
      <w:r w:rsidR="002D35B4" w:rsidRPr="00266E88">
        <w:rPr>
          <w:color w:val="0D0D0D"/>
          <w:sz w:val="24"/>
          <w:szCs w:val="24"/>
          <w:lang w:val="kk-KZ"/>
        </w:rPr>
        <w:t>документов собственного образца</w:t>
      </w:r>
      <w:r w:rsidRPr="00266E88">
        <w:rPr>
          <w:color w:val="0D0D0D"/>
          <w:sz w:val="24"/>
          <w:szCs w:val="24"/>
        </w:rPr>
        <w:t xml:space="preserve"> и контроль </w:t>
      </w:r>
      <w:r w:rsidRPr="00266E88">
        <w:rPr>
          <w:color w:val="0D0D0D"/>
          <w:spacing w:val="6"/>
          <w:sz w:val="24"/>
          <w:szCs w:val="24"/>
        </w:rPr>
        <w:t xml:space="preserve">над соблюдением </w:t>
      </w:r>
      <w:r w:rsidR="002D35B4" w:rsidRPr="00266E88">
        <w:rPr>
          <w:color w:val="0D0D0D"/>
          <w:spacing w:val="6"/>
          <w:sz w:val="24"/>
          <w:szCs w:val="24"/>
          <w:lang w:val="kk-KZ"/>
        </w:rPr>
        <w:t>заполнения</w:t>
      </w:r>
      <w:r w:rsidRPr="00266E88">
        <w:rPr>
          <w:color w:val="0D0D0D"/>
          <w:spacing w:val="2"/>
          <w:sz w:val="24"/>
          <w:szCs w:val="24"/>
        </w:rPr>
        <w:t xml:space="preserve"> </w:t>
      </w:r>
      <w:r w:rsidRPr="00266E88">
        <w:rPr>
          <w:color w:val="0D0D0D"/>
          <w:sz w:val="24"/>
          <w:szCs w:val="24"/>
        </w:rPr>
        <w:t>возлагается на начальника учебно-методического отдела</w:t>
      </w:r>
      <w:r w:rsidR="002D35B4" w:rsidRPr="00266E88">
        <w:rPr>
          <w:color w:val="0D0D0D"/>
          <w:sz w:val="24"/>
          <w:szCs w:val="24"/>
          <w:lang w:val="kk-KZ"/>
        </w:rPr>
        <w:t xml:space="preserve">, </w:t>
      </w:r>
      <w:r w:rsidR="00E218CD">
        <w:rPr>
          <w:color w:val="0D0D0D"/>
          <w:sz w:val="24"/>
          <w:szCs w:val="24"/>
          <w:lang w:val="kk-KZ"/>
        </w:rPr>
        <w:t xml:space="preserve">начальника отдела послевузовского образования, </w:t>
      </w:r>
      <w:r w:rsidR="002D35B4" w:rsidRPr="00266E88">
        <w:rPr>
          <w:color w:val="0D0D0D"/>
          <w:sz w:val="24"/>
          <w:szCs w:val="24"/>
          <w:lang w:val="kk-KZ"/>
        </w:rPr>
        <w:t xml:space="preserve">директора офиса </w:t>
      </w:r>
      <w:r w:rsidR="006A1CE7">
        <w:rPr>
          <w:color w:val="0D0D0D"/>
          <w:sz w:val="24"/>
          <w:szCs w:val="24"/>
          <w:lang w:val="kk-KZ"/>
        </w:rPr>
        <w:t>Р</w:t>
      </w:r>
      <w:r w:rsidR="002D35B4" w:rsidRPr="00266E88">
        <w:rPr>
          <w:color w:val="0D0D0D"/>
          <w:sz w:val="24"/>
          <w:szCs w:val="24"/>
          <w:lang w:val="kk-KZ"/>
        </w:rPr>
        <w:t xml:space="preserve">егистратора, </w:t>
      </w:r>
      <w:r w:rsidR="00E218CD" w:rsidRPr="00266E88">
        <w:rPr>
          <w:color w:val="0D0D0D"/>
          <w:sz w:val="24"/>
          <w:szCs w:val="24"/>
          <w:lang w:val="kk-KZ"/>
        </w:rPr>
        <w:t xml:space="preserve">директора </w:t>
      </w:r>
      <w:r w:rsidR="006A1CE7">
        <w:rPr>
          <w:sz w:val="24"/>
          <w:lang w:eastAsia="en-US"/>
        </w:rPr>
        <w:t>центра обслуживания обучающихся</w:t>
      </w:r>
      <w:r w:rsidR="00E218CD">
        <w:rPr>
          <w:color w:val="0D0D0D"/>
          <w:sz w:val="24"/>
          <w:szCs w:val="24"/>
          <w:lang w:val="kk-KZ"/>
        </w:rPr>
        <w:t xml:space="preserve">, </w:t>
      </w:r>
      <w:r w:rsidR="002D35B4" w:rsidRPr="00266E88">
        <w:rPr>
          <w:color w:val="0D0D0D"/>
          <w:sz w:val="24"/>
          <w:szCs w:val="24"/>
          <w:lang w:val="kk-KZ"/>
        </w:rPr>
        <w:t>директор</w:t>
      </w:r>
      <w:r w:rsidR="00E218CD">
        <w:rPr>
          <w:color w:val="0D0D0D"/>
          <w:sz w:val="24"/>
          <w:szCs w:val="24"/>
          <w:lang w:val="kk-KZ"/>
        </w:rPr>
        <w:t>а</w:t>
      </w:r>
      <w:r w:rsidR="002D35B4" w:rsidRPr="00266E88">
        <w:rPr>
          <w:color w:val="0D0D0D"/>
          <w:sz w:val="24"/>
          <w:szCs w:val="24"/>
          <w:lang w:val="kk-KZ"/>
        </w:rPr>
        <w:t xml:space="preserve"> </w:t>
      </w:r>
      <w:r w:rsidR="006A1CE7">
        <w:rPr>
          <w:sz w:val="24"/>
          <w:lang w:eastAsia="en-US"/>
        </w:rPr>
        <w:t>центра повышения квалификации и дополнительного образования</w:t>
      </w:r>
      <w:r w:rsidR="002D35B4" w:rsidRPr="00266E88">
        <w:rPr>
          <w:color w:val="0D0D0D"/>
          <w:sz w:val="24"/>
          <w:szCs w:val="24"/>
          <w:lang w:val="kk-KZ"/>
        </w:rPr>
        <w:t xml:space="preserve">, </w:t>
      </w:r>
      <w:r w:rsidR="00E218CD">
        <w:rPr>
          <w:color w:val="0D0D0D"/>
          <w:sz w:val="24"/>
          <w:szCs w:val="24"/>
          <w:lang w:val="kk-KZ"/>
        </w:rPr>
        <w:t>з</w:t>
      </w:r>
      <w:r w:rsidR="00093433" w:rsidRPr="00266E88">
        <w:rPr>
          <w:color w:val="0D0D0D"/>
          <w:sz w:val="24"/>
          <w:szCs w:val="24"/>
          <w:lang w:val="kk-KZ"/>
        </w:rPr>
        <w:t>ам</w:t>
      </w:r>
      <w:r w:rsidR="006A1CE7">
        <w:rPr>
          <w:color w:val="0D0D0D"/>
          <w:sz w:val="24"/>
          <w:szCs w:val="24"/>
          <w:lang w:val="kk-KZ"/>
        </w:rPr>
        <w:t>естителей</w:t>
      </w:r>
      <w:r w:rsidR="00093433" w:rsidRPr="00266E88">
        <w:rPr>
          <w:color w:val="0D0D0D"/>
          <w:sz w:val="24"/>
          <w:szCs w:val="24"/>
          <w:lang w:val="kk-KZ"/>
        </w:rPr>
        <w:t xml:space="preserve"> декан</w:t>
      </w:r>
      <w:r w:rsidR="006A1CE7">
        <w:rPr>
          <w:color w:val="0D0D0D"/>
          <w:sz w:val="24"/>
          <w:szCs w:val="24"/>
          <w:lang w:val="kk-KZ"/>
        </w:rPr>
        <w:t>ов</w:t>
      </w:r>
      <w:r w:rsidR="00093433" w:rsidRPr="00266E88">
        <w:rPr>
          <w:color w:val="0D0D0D"/>
          <w:sz w:val="24"/>
          <w:szCs w:val="24"/>
          <w:lang w:val="kk-KZ"/>
        </w:rPr>
        <w:t xml:space="preserve"> факультетов. </w:t>
      </w:r>
    </w:p>
    <w:p w:rsidR="00093433" w:rsidRPr="00266E88" w:rsidRDefault="00F10EBC" w:rsidP="00F43D75">
      <w:pPr>
        <w:numPr>
          <w:ilvl w:val="1"/>
          <w:numId w:val="7"/>
        </w:numPr>
        <w:tabs>
          <w:tab w:val="left" w:pos="993"/>
          <w:tab w:val="left" w:pos="1134"/>
        </w:tabs>
        <w:ind w:left="0" w:firstLine="709"/>
        <w:jc w:val="both"/>
        <w:rPr>
          <w:color w:val="0D0D0D"/>
          <w:spacing w:val="-5"/>
          <w:sz w:val="24"/>
          <w:szCs w:val="24"/>
        </w:rPr>
      </w:pPr>
      <w:r w:rsidRPr="00266E88">
        <w:rPr>
          <w:color w:val="0D0D0D"/>
          <w:sz w:val="24"/>
          <w:szCs w:val="24"/>
        </w:rPr>
        <w:t xml:space="preserve">Ответственность за организацию, осуществление и контроль </w:t>
      </w:r>
      <w:r w:rsidR="00721CCD">
        <w:rPr>
          <w:color w:val="0D0D0D"/>
          <w:sz w:val="24"/>
          <w:szCs w:val="24"/>
        </w:rPr>
        <w:t>над</w:t>
      </w:r>
      <w:r w:rsidRPr="00266E88">
        <w:rPr>
          <w:color w:val="0D0D0D"/>
          <w:sz w:val="24"/>
          <w:szCs w:val="24"/>
        </w:rPr>
        <w:t xml:space="preserve">  </w:t>
      </w:r>
      <w:r w:rsidR="00093433" w:rsidRPr="00266E88">
        <w:rPr>
          <w:color w:val="0D0D0D"/>
          <w:sz w:val="24"/>
          <w:szCs w:val="24"/>
          <w:lang w:val="kk-KZ"/>
        </w:rPr>
        <w:t>выдачей документов собственного образца несет</w:t>
      </w:r>
      <w:r w:rsidR="00822255">
        <w:rPr>
          <w:color w:val="0D0D0D"/>
          <w:sz w:val="24"/>
          <w:szCs w:val="24"/>
          <w:lang w:val="kk-KZ"/>
        </w:rPr>
        <w:t xml:space="preserve"> Член Правления - </w:t>
      </w:r>
      <w:r w:rsidR="00093433" w:rsidRPr="00266E88">
        <w:rPr>
          <w:color w:val="0D0D0D"/>
          <w:sz w:val="24"/>
          <w:szCs w:val="24"/>
          <w:lang w:val="kk-KZ"/>
        </w:rPr>
        <w:t xml:space="preserve">проректор по академическим вопросам. </w:t>
      </w:r>
    </w:p>
    <w:p w:rsidR="00093433" w:rsidRPr="00266E88" w:rsidRDefault="00093433" w:rsidP="00F43D75">
      <w:pPr>
        <w:pStyle w:val="Normal"/>
        <w:numPr>
          <w:ilvl w:val="0"/>
          <w:numId w:val="7"/>
        </w:numPr>
        <w:tabs>
          <w:tab w:val="left" w:pos="993"/>
          <w:tab w:val="left" w:pos="1134"/>
        </w:tabs>
        <w:spacing w:line="240" w:lineRule="auto"/>
        <w:ind w:left="0" w:firstLine="709"/>
        <w:rPr>
          <w:b/>
          <w:bCs/>
          <w:caps/>
          <w:color w:val="0D0D0D"/>
          <w:szCs w:val="24"/>
        </w:rPr>
      </w:pPr>
      <w:r w:rsidRPr="00266E88">
        <w:rPr>
          <w:b/>
          <w:bCs/>
          <w:caps/>
          <w:color w:val="0D0D0D"/>
          <w:szCs w:val="24"/>
        </w:rPr>
        <w:lastRenderedPageBreak/>
        <w:t>Описание процедуры</w:t>
      </w:r>
    </w:p>
    <w:p w:rsidR="00AE6904" w:rsidRDefault="00AE6904" w:rsidP="00721CCD">
      <w:pPr>
        <w:tabs>
          <w:tab w:val="left" w:pos="993"/>
          <w:tab w:val="left" w:pos="1134"/>
        </w:tabs>
        <w:ind w:firstLine="709"/>
        <w:jc w:val="both"/>
        <w:rPr>
          <w:b/>
          <w:sz w:val="24"/>
          <w:szCs w:val="24"/>
          <w:lang w:val="kk-KZ"/>
        </w:rPr>
      </w:pPr>
    </w:p>
    <w:p w:rsidR="00251D80" w:rsidRPr="00266E88" w:rsidRDefault="000673FB" w:rsidP="00721CCD">
      <w:pPr>
        <w:tabs>
          <w:tab w:val="left" w:pos="993"/>
          <w:tab w:val="left" w:pos="1134"/>
        </w:tabs>
        <w:ind w:firstLine="709"/>
        <w:jc w:val="both"/>
        <w:rPr>
          <w:b/>
          <w:sz w:val="24"/>
          <w:szCs w:val="24"/>
        </w:rPr>
      </w:pPr>
      <w:r w:rsidRPr="00266E88">
        <w:rPr>
          <w:b/>
          <w:sz w:val="24"/>
          <w:szCs w:val="24"/>
          <w:lang w:val="kk-KZ"/>
        </w:rPr>
        <w:t>6.1</w:t>
      </w:r>
      <w:r w:rsidR="00251D80" w:rsidRPr="00266E88">
        <w:rPr>
          <w:b/>
          <w:sz w:val="24"/>
          <w:szCs w:val="24"/>
          <w:lang w:val="kk-KZ"/>
        </w:rPr>
        <w:t xml:space="preserve"> </w:t>
      </w:r>
      <w:r w:rsidR="00F81587">
        <w:rPr>
          <w:b/>
          <w:sz w:val="24"/>
          <w:szCs w:val="24"/>
          <w:lang w:val="kk-KZ"/>
        </w:rPr>
        <w:t xml:space="preserve">Структура формы и порядок заполнения </w:t>
      </w:r>
      <w:r w:rsidR="00F81587">
        <w:rPr>
          <w:b/>
          <w:sz w:val="24"/>
          <w:szCs w:val="24"/>
        </w:rPr>
        <w:t>диплом</w:t>
      </w:r>
      <w:r w:rsidR="006C2B7B">
        <w:rPr>
          <w:b/>
          <w:sz w:val="24"/>
          <w:szCs w:val="24"/>
        </w:rPr>
        <w:t>а</w:t>
      </w:r>
      <w:r w:rsidR="00F81587">
        <w:rPr>
          <w:b/>
          <w:sz w:val="24"/>
          <w:szCs w:val="24"/>
        </w:rPr>
        <w:t xml:space="preserve"> о высшем образовании с присуждением степени бакалавр, диплом</w:t>
      </w:r>
      <w:r w:rsidR="006C2B7B">
        <w:rPr>
          <w:b/>
          <w:sz w:val="24"/>
          <w:szCs w:val="24"/>
        </w:rPr>
        <w:t>а</w:t>
      </w:r>
      <w:r w:rsidR="00F81587">
        <w:rPr>
          <w:b/>
          <w:sz w:val="24"/>
          <w:szCs w:val="24"/>
        </w:rPr>
        <w:t xml:space="preserve"> о послевузовском образовании с присуждением степени магистр</w:t>
      </w:r>
    </w:p>
    <w:p w:rsidR="00721CCD" w:rsidRDefault="00721CCD" w:rsidP="00721CCD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6.1.1 </w:t>
      </w:r>
      <w:r w:rsidRPr="00266E88">
        <w:rPr>
          <w:sz w:val="24"/>
          <w:szCs w:val="24"/>
        </w:rPr>
        <w:t xml:space="preserve">Структура </w:t>
      </w:r>
      <w:r>
        <w:rPr>
          <w:sz w:val="24"/>
          <w:szCs w:val="24"/>
        </w:rPr>
        <w:t xml:space="preserve">формы </w:t>
      </w:r>
      <w:r w:rsidRPr="00266E88">
        <w:rPr>
          <w:sz w:val="24"/>
          <w:szCs w:val="24"/>
        </w:rPr>
        <w:t>и порядок заполнения диплома бакалавр, магистратура разработана на основе методических рекомендаций по организации выдачи документов собственного образца организациями высшего (или) послевузовского образования утвержденным приказом №512 министра образования и науки Республики Казахстан от 8 декабря 2020 года.</w:t>
      </w:r>
    </w:p>
    <w:p w:rsidR="00721CCD" w:rsidRPr="00266E88" w:rsidRDefault="00721CCD" w:rsidP="00721CCD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6.1.2 </w:t>
      </w:r>
      <w:r w:rsidRPr="00266E88">
        <w:rPr>
          <w:sz w:val="24"/>
          <w:szCs w:val="24"/>
        </w:rPr>
        <w:t>Видами документов об образовании собственного образца являются:</w:t>
      </w:r>
    </w:p>
    <w:p w:rsidR="00721CCD" w:rsidRPr="00266E88" w:rsidRDefault="00721CCD" w:rsidP="00F43D75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color w:val="FF0000"/>
          <w:sz w:val="24"/>
          <w:szCs w:val="24"/>
        </w:rPr>
      </w:pPr>
      <w:r w:rsidRPr="00266E88">
        <w:rPr>
          <w:sz w:val="24"/>
          <w:szCs w:val="24"/>
        </w:rPr>
        <w:t>диплом о высшем образовании с присуждением степени бакалавр (Приложение А);</w:t>
      </w:r>
    </w:p>
    <w:p w:rsidR="00721CCD" w:rsidRPr="00266E88" w:rsidRDefault="00721CCD" w:rsidP="00F43D75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color w:val="FF0000"/>
          <w:sz w:val="24"/>
          <w:szCs w:val="24"/>
        </w:rPr>
      </w:pPr>
      <w:r w:rsidRPr="00266E88">
        <w:rPr>
          <w:sz w:val="24"/>
          <w:szCs w:val="24"/>
        </w:rPr>
        <w:t>диплом о высшем образовании с присуждением степени бакалавра с отличием (Приложение Б)</w:t>
      </w:r>
      <w:r>
        <w:rPr>
          <w:sz w:val="24"/>
          <w:szCs w:val="24"/>
        </w:rPr>
        <w:t>;</w:t>
      </w:r>
    </w:p>
    <w:p w:rsidR="00721CCD" w:rsidRPr="00266E88" w:rsidRDefault="00721CCD" w:rsidP="00F43D75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color w:val="FF0000"/>
          <w:sz w:val="24"/>
          <w:szCs w:val="24"/>
        </w:rPr>
      </w:pPr>
      <w:r w:rsidRPr="00266E88">
        <w:rPr>
          <w:sz w:val="24"/>
          <w:szCs w:val="24"/>
        </w:rPr>
        <w:t>диплом о послевузовском образовании с присуждением степени магистр (Приложение В)</w:t>
      </w:r>
      <w:r>
        <w:rPr>
          <w:sz w:val="24"/>
          <w:szCs w:val="24"/>
        </w:rPr>
        <w:t>;</w:t>
      </w:r>
    </w:p>
    <w:p w:rsidR="00721CCD" w:rsidRPr="00C575F2" w:rsidRDefault="00721CCD" w:rsidP="00F43D75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 xml:space="preserve">свидетельство к диплому магистра </w:t>
      </w:r>
      <w:r w:rsidRPr="00266E88">
        <w:rPr>
          <w:color w:val="000000"/>
          <w:sz w:val="24"/>
          <w:szCs w:val="24"/>
        </w:rPr>
        <w:t>(Приложение Ж)</w:t>
      </w:r>
      <w:r>
        <w:rPr>
          <w:color w:val="000000"/>
          <w:sz w:val="24"/>
          <w:szCs w:val="24"/>
        </w:rPr>
        <w:t>;</w:t>
      </w:r>
    </w:p>
    <w:p w:rsidR="00721CCD" w:rsidRPr="00C575F2" w:rsidRDefault="00721CCD" w:rsidP="00F43D75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 xml:space="preserve">сертификат о педагогической переподготовке </w:t>
      </w:r>
      <w:r w:rsidRPr="00266E88">
        <w:rPr>
          <w:color w:val="000000"/>
          <w:sz w:val="24"/>
          <w:szCs w:val="24"/>
        </w:rPr>
        <w:t>(Приложение З).</w:t>
      </w:r>
    </w:p>
    <w:p w:rsidR="00721CCD" w:rsidRPr="00266E88" w:rsidRDefault="00721CCD" w:rsidP="00721CCD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6.1.3 </w:t>
      </w:r>
      <w:r w:rsidRPr="00266E88">
        <w:rPr>
          <w:sz w:val="24"/>
          <w:szCs w:val="24"/>
        </w:rPr>
        <w:t>Основанием для выдачи дипломов собственного образца является решение аттестационной комиссии, свидетельствующее о прохождении обучающимися итоговой аттестации и подтверждающие усвоение ими в полном объеме обучения соответствующего уровня образования.</w:t>
      </w:r>
    </w:p>
    <w:p w:rsidR="00721CCD" w:rsidRPr="00266E88" w:rsidRDefault="00721CCD" w:rsidP="00721CCD">
      <w:pPr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6.1.4 </w:t>
      </w:r>
      <w:r w:rsidRPr="00266E88">
        <w:rPr>
          <w:sz w:val="24"/>
          <w:szCs w:val="24"/>
        </w:rPr>
        <w:t>Документы об образовании собственного образца выдаются выпускникам университета на бесплатной основе не позднее тридцати рабочих дней со дня принятия соответствующего решения.</w:t>
      </w:r>
    </w:p>
    <w:p w:rsidR="00251D80" w:rsidRPr="00266E88" w:rsidRDefault="000673FB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>5</w:t>
      </w:r>
      <w:r w:rsidR="00251D80" w:rsidRPr="00266E88">
        <w:rPr>
          <w:sz w:val="24"/>
          <w:szCs w:val="24"/>
        </w:rPr>
        <w:t xml:space="preserve"> Бланки вкладышей, приложений к документам об образовании собственного образца, также сертификаты печатаются типографическим способом (без учета данных, которые заполняются вручную или с помощью печатающих устройств)</w:t>
      </w:r>
      <w:r w:rsidR="00721CCD" w:rsidRPr="00721CCD">
        <w:rPr>
          <w:sz w:val="24"/>
          <w:szCs w:val="24"/>
        </w:rPr>
        <w:t xml:space="preserve"> </w:t>
      </w:r>
      <w:r w:rsidR="00721CCD" w:rsidRPr="00266E88">
        <w:rPr>
          <w:sz w:val="24"/>
          <w:szCs w:val="24"/>
        </w:rPr>
        <w:t>на специальной со степенями защиты бумаге</w:t>
      </w:r>
      <w:r w:rsidR="00721CCD">
        <w:rPr>
          <w:sz w:val="24"/>
          <w:szCs w:val="24"/>
        </w:rPr>
        <w:t>.</w:t>
      </w:r>
    </w:p>
    <w:p w:rsidR="00251D80" w:rsidRPr="00266E88" w:rsidRDefault="000673FB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>6</w:t>
      </w:r>
      <w:r w:rsidR="00251D80" w:rsidRPr="00266E88">
        <w:rPr>
          <w:sz w:val="24"/>
          <w:szCs w:val="24"/>
        </w:rPr>
        <w:t xml:space="preserve"> </w:t>
      </w:r>
      <w:r w:rsidR="00167966" w:rsidRPr="00266E88">
        <w:rPr>
          <w:sz w:val="24"/>
          <w:szCs w:val="24"/>
        </w:rPr>
        <w:t xml:space="preserve">В содержание бланков </w:t>
      </w:r>
      <w:r w:rsidR="00251D80" w:rsidRPr="00266E88">
        <w:rPr>
          <w:sz w:val="24"/>
          <w:szCs w:val="24"/>
        </w:rPr>
        <w:t>вкладышей, приложений к документам об образовании собственного образца содержат: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наименование университета;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фамилия, имя, отчество (при наличии) выпускника;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 xml:space="preserve">код и наименование образовательной программы (специальности); 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присуждаемая степень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(при наличии)</w:t>
      </w:r>
      <w:r w:rsidRPr="00266E88">
        <w:rPr>
          <w:rFonts w:ascii="Times New Roman" w:hAnsi="Times New Roman"/>
          <w:sz w:val="24"/>
          <w:szCs w:val="24"/>
        </w:rPr>
        <w:t xml:space="preserve">; 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дата и номер протокола заседания аттестационной комиссии о присвоении степени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(при наличии)</w:t>
      </w:r>
      <w:r w:rsidRPr="00266E88">
        <w:rPr>
          <w:rFonts w:ascii="Times New Roman" w:hAnsi="Times New Roman"/>
          <w:sz w:val="24"/>
          <w:szCs w:val="24"/>
        </w:rPr>
        <w:t>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форма обучения;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подпис</w:t>
      </w:r>
      <w:r w:rsidR="00167966" w:rsidRPr="00266E88">
        <w:rPr>
          <w:rFonts w:ascii="Times New Roman" w:hAnsi="Times New Roman"/>
          <w:sz w:val="24"/>
          <w:szCs w:val="24"/>
        </w:rPr>
        <w:t>ь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="00450A0E" w:rsidRPr="00266E88">
        <w:rPr>
          <w:rFonts w:ascii="Times New Roman" w:hAnsi="Times New Roman"/>
          <w:sz w:val="24"/>
          <w:szCs w:val="24"/>
        </w:rPr>
        <w:t xml:space="preserve">руководителя </w:t>
      </w:r>
      <w:r w:rsidRPr="00266E88">
        <w:rPr>
          <w:rFonts w:ascii="Times New Roman" w:hAnsi="Times New Roman"/>
          <w:sz w:val="24"/>
          <w:szCs w:val="24"/>
        </w:rPr>
        <w:t>университета;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 xml:space="preserve">порядковый регистрационный номер; 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дата и место (город) выдачи;</w:t>
      </w:r>
    </w:p>
    <w:p w:rsidR="00251D80" w:rsidRPr="00266E88" w:rsidRDefault="00251D80" w:rsidP="00721CCD">
      <w:pPr>
        <w:pStyle w:val="af"/>
        <w:numPr>
          <w:ilvl w:val="0"/>
          <w:numId w:val="3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печать университета.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rStyle w:val="s0"/>
          <w:sz w:val="24"/>
          <w:szCs w:val="24"/>
        </w:rPr>
      </w:pPr>
      <w:r w:rsidRPr="00266E88">
        <w:rPr>
          <w:sz w:val="24"/>
          <w:szCs w:val="24"/>
        </w:rPr>
        <w:t>6.1</w:t>
      </w:r>
      <w:r w:rsidR="00251D80" w:rsidRPr="00266E88">
        <w:rPr>
          <w:sz w:val="24"/>
          <w:szCs w:val="24"/>
        </w:rPr>
        <w:t>.</w:t>
      </w:r>
      <w:r w:rsidR="00721CCD">
        <w:rPr>
          <w:sz w:val="24"/>
          <w:szCs w:val="24"/>
        </w:rPr>
        <w:t>7</w:t>
      </w:r>
      <w:r w:rsidR="00251D80" w:rsidRPr="00266E88">
        <w:rPr>
          <w:sz w:val="24"/>
          <w:szCs w:val="24"/>
        </w:rPr>
        <w:t xml:space="preserve"> </w:t>
      </w:r>
      <w:r w:rsidR="00251D80" w:rsidRPr="00266E88">
        <w:rPr>
          <w:rStyle w:val="s0"/>
          <w:sz w:val="24"/>
          <w:szCs w:val="24"/>
        </w:rPr>
        <w:t xml:space="preserve">Министерство образования и науки Республики Казахстан устанавливает серию и порядковую нумерацию для каждого вида </w:t>
      </w:r>
      <w:r w:rsidR="00251D80" w:rsidRPr="00266E88">
        <w:rPr>
          <w:sz w:val="24"/>
          <w:szCs w:val="24"/>
        </w:rPr>
        <w:t>документа об образовании собственного образца.</w:t>
      </w:r>
    </w:p>
    <w:p w:rsidR="00251D80" w:rsidRPr="00C575F2" w:rsidRDefault="00251D80" w:rsidP="00721CCD">
      <w:pPr>
        <w:tabs>
          <w:tab w:val="left" w:pos="993"/>
          <w:tab w:val="left" w:pos="1134"/>
        </w:tabs>
        <w:ind w:firstLine="709"/>
        <w:jc w:val="both"/>
        <w:rPr>
          <w:rStyle w:val="s0"/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>Документы об образовании собственного образца</w:t>
      </w:r>
      <w:r w:rsidRPr="00C575F2">
        <w:rPr>
          <w:rStyle w:val="s0"/>
          <w:color w:val="000000"/>
          <w:sz w:val="24"/>
          <w:szCs w:val="24"/>
        </w:rPr>
        <w:t xml:space="preserve"> имеют следующие серии: </w:t>
      </w:r>
    </w:p>
    <w:p w:rsidR="00251D80" w:rsidRPr="00C575F2" w:rsidRDefault="00251D80" w:rsidP="00721CCD">
      <w:pPr>
        <w:tabs>
          <w:tab w:val="left" w:pos="993"/>
          <w:tab w:val="left" w:pos="1134"/>
        </w:tabs>
        <w:ind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>1) диплом о высшем образовании с присуждением степени бакалавр – BA</w:t>
      </w:r>
      <w:r w:rsidR="00AB200A" w:rsidRPr="00C575F2">
        <w:rPr>
          <w:color w:val="000000"/>
          <w:sz w:val="24"/>
          <w:szCs w:val="24"/>
        </w:rPr>
        <w:t xml:space="preserve"> (Приложение А)</w:t>
      </w:r>
      <w:r w:rsidR="00721CCD">
        <w:rPr>
          <w:color w:val="000000"/>
          <w:sz w:val="24"/>
          <w:szCs w:val="24"/>
        </w:rPr>
        <w:t>;</w:t>
      </w:r>
    </w:p>
    <w:p w:rsidR="002272CC" w:rsidRPr="00C575F2" w:rsidRDefault="00167966" w:rsidP="00721CCD">
      <w:pPr>
        <w:tabs>
          <w:tab w:val="left" w:pos="993"/>
          <w:tab w:val="left" w:pos="1134"/>
        </w:tabs>
        <w:ind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>2</w:t>
      </w:r>
      <w:r w:rsidR="00251D80" w:rsidRPr="00C575F2">
        <w:rPr>
          <w:color w:val="000000"/>
          <w:sz w:val="24"/>
          <w:szCs w:val="24"/>
        </w:rPr>
        <w:t>) диплом о послевузовском образовании с присуждением степени магистр – MA</w:t>
      </w:r>
      <w:r w:rsidR="002272CC" w:rsidRPr="00C575F2">
        <w:rPr>
          <w:color w:val="000000"/>
          <w:sz w:val="24"/>
          <w:szCs w:val="24"/>
        </w:rPr>
        <w:t xml:space="preserve"> (Приложение В)</w:t>
      </w:r>
      <w:r w:rsidR="00721CCD">
        <w:rPr>
          <w:color w:val="000000"/>
          <w:sz w:val="24"/>
          <w:szCs w:val="24"/>
        </w:rPr>
        <w:t>;</w:t>
      </w:r>
    </w:p>
    <w:p w:rsidR="002272CC" w:rsidRPr="00C575F2" w:rsidRDefault="00167966" w:rsidP="00721CCD">
      <w:pPr>
        <w:tabs>
          <w:tab w:val="left" w:pos="993"/>
          <w:tab w:val="left" w:pos="1134"/>
        </w:tabs>
        <w:ind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>3</w:t>
      </w:r>
      <w:r w:rsidR="00251D80" w:rsidRPr="00C575F2">
        <w:rPr>
          <w:color w:val="000000"/>
          <w:sz w:val="24"/>
          <w:szCs w:val="24"/>
        </w:rPr>
        <w:t>) свидетельство к диплому магистра – СMA</w:t>
      </w:r>
      <w:r w:rsidR="002272CC" w:rsidRPr="00C575F2">
        <w:rPr>
          <w:color w:val="000000"/>
          <w:sz w:val="24"/>
          <w:szCs w:val="24"/>
        </w:rPr>
        <w:t xml:space="preserve"> (Приложение Ж)</w:t>
      </w:r>
      <w:r w:rsidR="00721CCD">
        <w:rPr>
          <w:color w:val="000000"/>
          <w:sz w:val="24"/>
          <w:szCs w:val="24"/>
        </w:rPr>
        <w:t>;</w:t>
      </w:r>
    </w:p>
    <w:p w:rsidR="002272CC" w:rsidRPr="00C575F2" w:rsidRDefault="00167966" w:rsidP="00721CCD">
      <w:pPr>
        <w:tabs>
          <w:tab w:val="left" w:pos="993"/>
          <w:tab w:val="left" w:pos="1134"/>
        </w:tabs>
        <w:ind w:firstLine="709"/>
        <w:jc w:val="both"/>
        <w:rPr>
          <w:color w:val="000000"/>
          <w:sz w:val="24"/>
          <w:szCs w:val="24"/>
        </w:rPr>
      </w:pPr>
      <w:r w:rsidRPr="00C575F2">
        <w:rPr>
          <w:color w:val="000000"/>
          <w:sz w:val="24"/>
          <w:szCs w:val="24"/>
        </w:rPr>
        <w:t>4</w:t>
      </w:r>
      <w:r w:rsidR="00251D80" w:rsidRPr="00C575F2">
        <w:rPr>
          <w:color w:val="000000"/>
          <w:sz w:val="24"/>
          <w:szCs w:val="24"/>
        </w:rPr>
        <w:t>) сертификат о педагогической переподготовке – СР</w:t>
      </w:r>
      <w:r w:rsidRPr="00C575F2">
        <w:rPr>
          <w:color w:val="000000"/>
          <w:sz w:val="24"/>
          <w:szCs w:val="24"/>
          <w:lang w:val="en-US"/>
        </w:rPr>
        <w:t>R</w:t>
      </w:r>
      <w:r w:rsidRPr="00C575F2">
        <w:rPr>
          <w:color w:val="000000"/>
          <w:sz w:val="24"/>
          <w:szCs w:val="24"/>
        </w:rPr>
        <w:t>-</w:t>
      </w:r>
      <w:r w:rsidRPr="00C575F2">
        <w:rPr>
          <w:color w:val="000000"/>
          <w:sz w:val="24"/>
          <w:szCs w:val="24"/>
          <w:lang w:val="en-US"/>
        </w:rPr>
        <w:t>A</w:t>
      </w:r>
      <w:r w:rsidR="002272CC" w:rsidRPr="00C575F2">
        <w:rPr>
          <w:color w:val="000000"/>
          <w:sz w:val="24"/>
          <w:szCs w:val="24"/>
        </w:rPr>
        <w:t xml:space="preserve"> (Приложение З).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>8</w:t>
      </w:r>
      <w:r w:rsidR="00251D80" w:rsidRPr="00266E88">
        <w:rPr>
          <w:sz w:val="24"/>
          <w:szCs w:val="24"/>
        </w:rPr>
        <w:t xml:space="preserve"> Заполнение документов собственного образца производится с помощью печатающих устройств или каллиграфическим почерком (шариковой ручкой с черной пастой). </w:t>
      </w:r>
    </w:p>
    <w:p w:rsidR="00251D80" w:rsidRPr="000F3E9E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>9</w:t>
      </w:r>
      <w:r w:rsidR="00251D80" w:rsidRPr="00266E88">
        <w:rPr>
          <w:sz w:val="24"/>
          <w:szCs w:val="24"/>
        </w:rPr>
        <w:t xml:space="preserve"> Бланки вкладышей, приложений к документам об образовании собственного образца заполняются на </w:t>
      </w:r>
      <w:r w:rsidR="00251D80" w:rsidRPr="000F3E9E">
        <w:rPr>
          <w:sz w:val="24"/>
          <w:szCs w:val="24"/>
        </w:rPr>
        <w:t>государственном</w:t>
      </w:r>
      <w:r w:rsidR="00450A0E" w:rsidRPr="000F3E9E">
        <w:rPr>
          <w:sz w:val="24"/>
          <w:szCs w:val="24"/>
        </w:rPr>
        <w:t xml:space="preserve">, русском и </w:t>
      </w:r>
      <w:r w:rsidR="00E15F25" w:rsidRPr="000F3E9E">
        <w:rPr>
          <w:sz w:val="24"/>
          <w:szCs w:val="24"/>
        </w:rPr>
        <w:t>казахском</w:t>
      </w:r>
      <w:r w:rsidR="00450A0E" w:rsidRPr="000F3E9E">
        <w:rPr>
          <w:sz w:val="24"/>
          <w:szCs w:val="24"/>
        </w:rPr>
        <w:t xml:space="preserve"> языках</w:t>
      </w:r>
      <w:r w:rsidR="00251D80" w:rsidRPr="000F3E9E">
        <w:rPr>
          <w:sz w:val="24"/>
          <w:szCs w:val="24"/>
        </w:rPr>
        <w:t>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6.1.</w:t>
      </w:r>
      <w:r w:rsidR="00721CCD" w:rsidRPr="000F3E9E">
        <w:rPr>
          <w:sz w:val="24"/>
          <w:szCs w:val="24"/>
        </w:rPr>
        <w:t>10</w:t>
      </w:r>
      <w:r w:rsidR="00251D80" w:rsidRPr="000F3E9E">
        <w:rPr>
          <w:sz w:val="24"/>
          <w:szCs w:val="24"/>
        </w:rPr>
        <w:t xml:space="preserve"> Бланки вкладышей заполняются на </w:t>
      </w:r>
      <w:r w:rsidR="00450A0E" w:rsidRPr="000F3E9E">
        <w:rPr>
          <w:sz w:val="24"/>
          <w:szCs w:val="24"/>
        </w:rPr>
        <w:t>трех</w:t>
      </w:r>
      <w:r w:rsidR="00251D80" w:rsidRPr="000F3E9E">
        <w:rPr>
          <w:sz w:val="24"/>
          <w:szCs w:val="24"/>
        </w:rPr>
        <w:t xml:space="preserve"> языках</w:t>
      </w:r>
      <w:r w:rsidR="00251D80" w:rsidRPr="00266E88">
        <w:rPr>
          <w:sz w:val="24"/>
          <w:szCs w:val="24"/>
        </w:rPr>
        <w:t xml:space="preserve"> следующим образом: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lastRenderedPageBreak/>
        <w:t xml:space="preserve">1) </w:t>
      </w:r>
      <w:r w:rsidR="00450A0E" w:rsidRPr="00266E88">
        <w:rPr>
          <w:sz w:val="24"/>
          <w:szCs w:val="24"/>
        </w:rPr>
        <w:t>в строке «</w:t>
      </w:r>
      <w:r w:rsidRPr="00266E88">
        <w:rPr>
          <w:sz w:val="24"/>
          <w:szCs w:val="24"/>
        </w:rPr>
        <w:t>фамилия, имя и отчество (при его наличии)</w:t>
      </w:r>
      <w:r w:rsidR="00450A0E" w:rsidRPr="00266E88">
        <w:rPr>
          <w:sz w:val="24"/>
          <w:szCs w:val="24"/>
        </w:rPr>
        <w:t xml:space="preserve">» для граждан Республики Казахстан, </w:t>
      </w:r>
      <w:r w:rsidRPr="00266E88">
        <w:rPr>
          <w:sz w:val="24"/>
          <w:szCs w:val="24"/>
        </w:rPr>
        <w:t>завершивш</w:t>
      </w:r>
      <w:r w:rsidR="00450A0E" w:rsidRPr="00266E88">
        <w:rPr>
          <w:sz w:val="24"/>
          <w:szCs w:val="24"/>
        </w:rPr>
        <w:t>их</w:t>
      </w:r>
      <w:r w:rsidRPr="00266E88">
        <w:rPr>
          <w:sz w:val="24"/>
          <w:szCs w:val="24"/>
        </w:rPr>
        <w:t xml:space="preserve"> обучение, прописываются полностью в соответствии с записью в документе удостоверяющем личность (либо его заменяющем документе);</w:t>
      </w:r>
    </w:p>
    <w:p w:rsidR="001A726A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2) </w:t>
      </w:r>
      <w:r w:rsidR="001A726A" w:rsidRPr="00266E88">
        <w:rPr>
          <w:sz w:val="24"/>
          <w:szCs w:val="24"/>
        </w:rPr>
        <w:t>в строке «</w:t>
      </w:r>
      <w:r w:rsidRPr="00266E88">
        <w:rPr>
          <w:sz w:val="24"/>
          <w:szCs w:val="24"/>
        </w:rPr>
        <w:t>фамилия, имя и отчество (при его наличии)</w:t>
      </w:r>
      <w:r w:rsidR="001A726A" w:rsidRPr="00266E88">
        <w:rPr>
          <w:sz w:val="24"/>
          <w:szCs w:val="24"/>
        </w:rPr>
        <w:t>»</w:t>
      </w:r>
      <w:r w:rsidRPr="00266E88">
        <w:rPr>
          <w:sz w:val="24"/>
          <w:szCs w:val="24"/>
        </w:rPr>
        <w:t xml:space="preserve"> иностранного гражданина записываются по данным </w:t>
      </w:r>
      <w:r w:rsidR="001A726A" w:rsidRPr="00266E88">
        <w:rPr>
          <w:sz w:val="24"/>
          <w:szCs w:val="24"/>
        </w:rPr>
        <w:t>заграничного</w:t>
      </w:r>
      <w:r w:rsidR="00624AD3" w:rsidRPr="00266E88">
        <w:rPr>
          <w:sz w:val="24"/>
          <w:szCs w:val="24"/>
        </w:rPr>
        <w:t xml:space="preserve"> паспорта</w:t>
      </w:r>
      <w:r w:rsidR="001A726A" w:rsidRPr="00266E88">
        <w:rPr>
          <w:sz w:val="24"/>
          <w:szCs w:val="24"/>
        </w:rPr>
        <w:t>;</w:t>
      </w:r>
      <w:r w:rsidRPr="00266E88">
        <w:rPr>
          <w:sz w:val="24"/>
          <w:szCs w:val="24"/>
        </w:rPr>
        <w:t xml:space="preserve"> 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3) в строке «полное наименование организации образования» указывается официальное наименование </w:t>
      </w:r>
      <w:r w:rsidR="00721CCD">
        <w:rPr>
          <w:sz w:val="24"/>
          <w:szCs w:val="24"/>
        </w:rPr>
        <w:t>университета</w:t>
      </w:r>
      <w:r w:rsidRPr="00266E88">
        <w:rPr>
          <w:sz w:val="24"/>
          <w:szCs w:val="24"/>
        </w:rPr>
        <w:t>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4) </w:t>
      </w:r>
      <w:r w:rsidR="001A726A" w:rsidRPr="00266E88">
        <w:rPr>
          <w:sz w:val="24"/>
          <w:szCs w:val="24"/>
        </w:rPr>
        <w:t>в строке «присвоена степень/квалификация» - наименование присуждаемой степени/квалификации</w:t>
      </w:r>
      <w:r w:rsidRPr="00266E88">
        <w:rPr>
          <w:sz w:val="24"/>
          <w:szCs w:val="24"/>
        </w:rPr>
        <w:t xml:space="preserve">; 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5) в строке «</w:t>
      </w:r>
      <w:r w:rsidR="001A726A" w:rsidRPr="00266E88">
        <w:rPr>
          <w:sz w:val="24"/>
          <w:szCs w:val="24"/>
        </w:rPr>
        <w:t>код и наименование специальности и (или) образовательной программы» указывается код, наименование специальности и (или) образовательной программы</w:t>
      </w:r>
      <w:r w:rsidRPr="00266E88">
        <w:rPr>
          <w:sz w:val="24"/>
          <w:szCs w:val="24"/>
        </w:rPr>
        <w:t>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6) в строк</w:t>
      </w:r>
      <w:r w:rsidR="001A726A" w:rsidRPr="00266E88">
        <w:rPr>
          <w:sz w:val="24"/>
          <w:szCs w:val="24"/>
        </w:rPr>
        <w:t>е</w:t>
      </w:r>
      <w:r w:rsidRPr="00266E88">
        <w:rPr>
          <w:sz w:val="24"/>
          <w:szCs w:val="24"/>
        </w:rPr>
        <w:t xml:space="preserve"> «</w:t>
      </w:r>
      <w:r w:rsidR="001A726A" w:rsidRPr="00266E88">
        <w:rPr>
          <w:sz w:val="24"/>
          <w:szCs w:val="24"/>
        </w:rPr>
        <w:t xml:space="preserve">форма обучения» указывается форма обучения. 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При освоении обучающимися более 50</w:t>
      </w:r>
      <w:r w:rsidR="00721CCD">
        <w:rPr>
          <w:sz w:val="24"/>
          <w:szCs w:val="24"/>
        </w:rPr>
        <w:t> </w:t>
      </w:r>
      <w:r w:rsidRPr="00266E88">
        <w:rPr>
          <w:sz w:val="24"/>
          <w:szCs w:val="24"/>
        </w:rPr>
        <w:t xml:space="preserve">% дисциплин образовательных программ с применением дистанционных образовательных технологий, в строке «форма обучения» указывается соответствующая </w:t>
      </w:r>
      <w:r w:rsidR="001A726A" w:rsidRPr="00266E88">
        <w:rPr>
          <w:sz w:val="24"/>
          <w:szCs w:val="24"/>
        </w:rPr>
        <w:t>отметка «с применением дистанционных образовательных технологий»</w:t>
      </w:r>
      <w:r w:rsidRPr="00266E88">
        <w:rPr>
          <w:sz w:val="24"/>
          <w:szCs w:val="24"/>
        </w:rPr>
        <w:t>;</w:t>
      </w:r>
    </w:p>
    <w:p w:rsidR="00251D80" w:rsidRPr="00266E88" w:rsidRDefault="001A726A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7</w:t>
      </w:r>
      <w:r w:rsidR="00251D80" w:rsidRPr="00266E88">
        <w:rPr>
          <w:sz w:val="24"/>
          <w:szCs w:val="24"/>
        </w:rPr>
        <w:t>) в бланке указывается серия и номер выдаваемого диплома, город,</w:t>
      </w:r>
      <w:r w:rsidR="003F5CFA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 xml:space="preserve">область, где находится </w:t>
      </w:r>
      <w:r w:rsidR="00721CCD">
        <w:rPr>
          <w:sz w:val="24"/>
          <w:szCs w:val="24"/>
        </w:rPr>
        <w:t>университет</w:t>
      </w:r>
      <w:r w:rsidR="00251D80" w:rsidRPr="00266E88">
        <w:rPr>
          <w:sz w:val="24"/>
          <w:szCs w:val="24"/>
        </w:rPr>
        <w:t xml:space="preserve">, дата выдачи бланка: число (цифрой), месяц (прописью) и год (четырехзначной цифрой), регистрационный номер бланка по </w:t>
      </w:r>
      <w:r w:rsidR="003F5CFA">
        <w:rPr>
          <w:sz w:val="24"/>
          <w:szCs w:val="24"/>
        </w:rPr>
        <w:t xml:space="preserve">книге </w:t>
      </w:r>
      <w:r w:rsidR="00251D80" w:rsidRPr="00266E88">
        <w:rPr>
          <w:sz w:val="24"/>
          <w:szCs w:val="24"/>
        </w:rPr>
        <w:t>регистрации выда</w:t>
      </w:r>
      <w:r w:rsidR="003F5CFA">
        <w:rPr>
          <w:sz w:val="24"/>
          <w:szCs w:val="24"/>
        </w:rPr>
        <w:t xml:space="preserve">нных дипломов          </w:t>
      </w:r>
      <w:r w:rsidR="00721CCD">
        <w:rPr>
          <w:sz w:val="24"/>
          <w:szCs w:val="24"/>
        </w:rPr>
        <w:t xml:space="preserve"> </w:t>
      </w:r>
      <w:r w:rsidR="00721CCD" w:rsidRPr="000F3E9E">
        <w:rPr>
          <w:sz w:val="24"/>
          <w:szCs w:val="24"/>
        </w:rPr>
        <w:t xml:space="preserve">(Приложение </w:t>
      </w:r>
      <w:r w:rsidR="003F5CFA" w:rsidRPr="000F3E9E">
        <w:rPr>
          <w:sz w:val="24"/>
          <w:szCs w:val="24"/>
        </w:rPr>
        <w:t>И</w:t>
      </w:r>
      <w:r w:rsidR="00721CCD" w:rsidRPr="000F3E9E">
        <w:rPr>
          <w:sz w:val="24"/>
          <w:szCs w:val="24"/>
        </w:rPr>
        <w:t>)</w:t>
      </w:r>
      <w:r w:rsidR="00251D80" w:rsidRPr="000F3E9E">
        <w:rPr>
          <w:sz w:val="24"/>
          <w:szCs w:val="24"/>
        </w:rPr>
        <w:t>.</w:t>
      </w:r>
    </w:p>
    <w:p w:rsidR="001A726A" w:rsidRPr="00266E88" w:rsidRDefault="001A726A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8) дата, номер, протокола аттестационной комиссии.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 xml:space="preserve">11 </w:t>
      </w:r>
      <w:r w:rsidR="00251D80" w:rsidRPr="00266E88">
        <w:rPr>
          <w:sz w:val="24"/>
          <w:szCs w:val="24"/>
        </w:rPr>
        <w:t>Подпис</w:t>
      </w:r>
      <w:r w:rsidR="00721CCD">
        <w:rPr>
          <w:sz w:val="24"/>
          <w:szCs w:val="24"/>
        </w:rPr>
        <w:t>ь</w:t>
      </w:r>
      <w:r w:rsidR="001A726A" w:rsidRPr="00266E88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 xml:space="preserve">руководителя </w:t>
      </w:r>
      <w:r w:rsidR="001A726A" w:rsidRPr="00266E88">
        <w:rPr>
          <w:sz w:val="24"/>
          <w:szCs w:val="24"/>
        </w:rPr>
        <w:t xml:space="preserve">университета </w:t>
      </w:r>
      <w:r w:rsidR="00251D80" w:rsidRPr="00266E88">
        <w:rPr>
          <w:sz w:val="24"/>
          <w:szCs w:val="24"/>
        </w:rPr>
        <w:t>в бланках проставля</w:t>
      </w:r>
      <w:r w:rsidR="00721CCD">
        <w:rPr>
          <w:sz w:val="24"/>
          <w:szCs w:val="24"/>
        </w:rPr>
        <w:t>е</w:t>
      </w:r>
      <w:r w:rsidR="00251D80" w:rsidRPr="00266E88">
        <w:rPr>
          <w:sz w:val="24"/>
          <w:szCs w:val="24"/>
        </w:rPr>
        <w:t>тся шариковой ручкой с черной пастой. На отведенном для печати месте ставится</w:t>
      </w:r>
      <w:r w:rsidR="00721CCD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 xml:space="preserve">печать </w:t>
      </w:r>
      <w:r w:rsidR="00624AD3" w:rsidRPr="00266E88">
        <w:rPr>
          <w:sz w:val="24"/>
          <w:szCs w:val="24"/>
        </w:rPr>
        <w:t>университета</w:t>
      </w:r>
      <w:r w:rsidR="00251D80" w:rsidRPr="00266E88">
        <w:rPr>
          <w:sz w:val="24"/>
          <w:szCs w:val="24"/>
        </w:rPr>
        <w:t>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 xml:space="preserve">12 </w:t>
      </w:r>
      <w:r w:rsidR="00251D80" w:rsidRPr="00266E88">
        <w:rPr>
          <w:sz w:val="24"/>
          <w:szCs w:val="24"/>
        </w:rPr>
        <w:t>После заполнения бланка документа он должен быть тщательно проверен на точность и безошибочность внесенных в него записей. Документ, составленный с ошибками, считается испорченным и подлежит замене.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721CCD">
        <w:rPr>
          <w:sz w:val="24"/>
          <w:szCs w:val="24"/>
        </w:rPr>
        <w:t xml:space="preserve">13 </w:t>
      </w:r>
      <w:r w:rsidR="00251D80" w:rsidRPr="00266E88">
        <w:rPr>
          <w:sz w:val="24"/>
          <w:szCs w:val="24"/>
        </w:rPr>
        <w:t xml:space="preserve">Приложения к  документам об образовании собственного образца на </w:t>
      </w:r>
      <w:r w:rsidR="001A726A" w:rsidRPr="00266E88">
        <w:rPr>
          <w:sz w:val="24"/>
          <w:szCs w:val="24"/>
        </w:rPr>
        <w:t>трех</w:t>
      </w:r>
      <w:r w:rsidR="00251D80" w:rsidRPr="00266E88">
        <w:rPr>
          <w:sz w:val="24"/>
          <w:szCs w:val="24"/>
        </w:rPr>
        <w:t xml:space="preserve"> языках заполняются следующим образом</w:t>
      </w:r>
      <w:r w:rsidR="009C65E5" w:rsidRPr="00266E88">
        <w:rPr>
          <w:sz w:val="24"/>
          <w:szCs w:val="24"/>
        </w:rPr>
        <w:t xml:space="preserve"> (Приложение Г)</w:t>
      </w:r>
      <w:r w:rsidR="00251D80" w:rsidRPr="00266E88">
        <w:rPr>
          <w:sz w:val="24"/>
          <w:szCs w:val="24"/>
        </w:rPr>
        <w:t>: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1) фамилия, имя, отчество (при его наличии) указываются полностью;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2) наименование дисциплин, количество академических  кредитов – ECTS. Оценка (в буквенном эквиваленте, в баллах и традиционная (прописью));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3) в строке «Итоговая аттестация», указывается наименование, количество академических  кредитов - ECTS и оценка (в буквенном эквиваленте, в баллах и традиционная (прописью)). Если сдан комплексный экзамен, то указывается наименование дисциплин, входящих в комплексный экзамен и выставляется одна оценка;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4) </w:t>
      </w:r>
      <w:r w:rsidR="00624AD3" w:rsidRPr="00266E88">
        <w:rPr>
          <w:sz w:val="24"/>
          <w:szCs w:val="24"/>
        </w:rPr>
        <w:t xml:space="preserve">в строке </w:t>
      </w:r>
      <w:r w:rsidRPr="00266E88">
        <w:rPr>
          <w:sz w:val="24"/>
          <w:szCs w:val="24"/>
        </w:rPr>
        <w:t xml:space="preserve">«Предыдущий документ об образовании» указывается наименование документа об образовании, на основании которого данное лицо было зачислено в </w:t>
      </w:r>
      <w:r w:rsidR="00624AD3" w:rsidRPr="00266E88">
        <w:rPr>
          <w:sz w:val="24"/>
          <w:szCs w:val="24"/>
        </w:rPr>
        <w:t>университет,</w:t>
      </w:r>
      <w:r w:rsidRPr="00266E88">
        <w:rPr>
          <w:sz w:val="24"/>
          <w:szCs w:val="24"/>
        </w:rPr>
        <w:t xml:space="preserve"> номер документа и год его выдачи. В случае если предыдущий документ об образовании был получен за рубежом, указывается его наименование в переводе на </w:t>
      </w:r>
      <w:r w:rsidR="00EA5187" w:rsidRPr="00266E88">
        <w:rPr>
          <w:sz w:val="24"/>
          <w:szCs w:val="24"/>
        </w:rPr>
        <w:t>государственный</w:t>
      </w:r>
      <w:r w:rsidRPr="00266E88">
        <w:rPr>
          <w:sz w:val="24"/>
          <w:szCs w:val="24"/>
        </w:rPr>
        <w:t>, русский и</w:t>
      </w:r>
      <w:r w:rsidR="00EA5187" w:rsidRPr="00266E88">
        <w:rPr>
          <w:sz w:val="24"/>
          <w:szCs w:val="24"/>
        </w:rPr>
        <w:t xml:space="preserve"> другие языки и</w:t>
      </w:r>
      <w:r w:rsidRPr="00266E88">
        <w:rPr>
          <w:sz w:val="24"/>
          <w:szCs w:val="24"/>
        </w:rPr>
        <w:t xml:space="preserve"> наименование страны, в которой выдан этот документ;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5) после слов «Поступил(а) в» и «Завершил(а) обучение в» указываются четырехзначными числами соответственно год поступления и год окончания обучения, а также полное наименование учебного заведения, в который поступало данное лицо, и наименование </w:t>
      </w:r>
      <w:r w:rsidR="00624AD3" w:rsidRPr="00266E88">
        <w:rPr>
          <w:sz w:val="24"/>
          <w:szCs w:val="24"/>
        </w:rPr>
        <w:t>университета</w:t>
      </w:r>
      <w:r w:rsidRPr="00266E88">
        <w:rPr>
          <w:sz w:val="24"/>
          <w:szCs w:val="24"/>
        </w:rPr>
        <w:t>, который это лицо окончило. Другие ОВПО, в которых также мог обучаться студент, не указываются</w:t>
      </w:r>
      <w:r w:rsidR="00EA5187" w:rsidRPr="00266E88">
        <w:rPr>
          <w:sz w:val="24"/>
          <w:szCs w:val="24"/>
        </w:rPr>
        <w:t>;</w:t>
      </w:r>
      <w:r w:rsidRPr="00266E88">
        <w:rPr>
          <w:sz w:val="24"/>
          <w:szCs w:val="24"/>
        </w:rPr>
        <w:t xml:space="preserve"> 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6) в строке «Общее число освоенных академических кредитов – ECTS» - указывается цифрами количество кредитов;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7) в строке «Средневзвешенная оценка (GPA) обучения» - указывается цифрами средний балл за весь период обучения;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8)</w:t>
      </w:r>
      <w:r w:rsidR="00E218CD">
        <w:rPr>
          <w:sz w:val="24"/>
          <w:szCs w:val="24"/>
        </w:rPr>
        <w:t xml:space="preserve"> </w:t>
      </w:r>
      <w:r w:rsidRPr="00266E88">
        <w:rPr>
          <w:sz w:val="24"/>
          <w:szCs w:val="24"/>
        </w:rPr>
        <w:t>в строке «Профессиональная практика» указывается наименование, количество академических  кредитов - ECTS и оценка (в буквенном эквиваленте, в баллах и традиционная (прописью));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9) в строке «Количество кредитов теоретического обучения» и «количество кредитов ECTS теоретического обучения» - указывается цифрами количество кредитов теоретического обучения;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10) в строке «Решением аттестационной комиссии» указывается цифрами номер протокола и дата;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lastRenderedPageBreak/>
        <w:t>11) в строке «Присуждена (присвоена)» указывается степень/квалификация;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12) в строке «По специальности и (или) образовательной программы» указывается код и наименование специальности и (или) образовательной программы;</w:t>
      </w:r>
    </w:p>
    <w:p w:rsidR="00251D80" w:rsidRPr="00266E88" w:rsidRDefault="00251D80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13) в строке «Уровень соответствия национальной рамки квалификации» указывается цифрами уровень: для бакалавриата – 6, для магистратуры – 7, для докторантуры – 8;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6.1.</w:t>
      </w:r>
      <w:r w:rsidR="00251D80" w:rsidRPr="00266E88">
        <w:rPr>
          <w:sz w:val="24"/>
          <w:szCs w:val="24"/>
        </w:rPr>
        <w:t>1</w:t>
      </w:r>
      <w:r w:rsidR="00721CCD">
        <w:rPr>
          <w:sz w:val="24"/>
          <w:szCs w:val="24"/>
        </w:rPr>
        <w:t>4</w:t>
      </w:r>
      <w:r w:rsidR="00251D80" w:rsidRPr="00266E88">
        <w:rPr>
          <w:sz w:val="24"/>
          <w:szCs w:val="24"/>
        </w:rPr>
        <w:t xml:space="preserve">  </w:t>
      </w:r>
      <w:r w:rsidR="00EA5187" w:rsidRPr="00266E88">
        <w:rPr>
          <w:sz w:val="24"/>
          <w:szCs w:val="24"/>
        </w:rPr>
        <w:t xml:space="preserve">В графе «За время обучения сдал(а) зачеты, промежуточные и итоговые экзамены по следующим дисциплинам» вносятся дисциплины, ранее изученные во всех других ОВПО, в которых он обучался, перезачтенные ОВПО в установленном порядке. При этом рядом с наименованием дисциплин соответствующими сносками обозначаются все организации образования в которых они изучались. </w:t>
      </w:r>
      <w:r w:rsidR="00251D80" w:rsidRPr="00266E88">
        <w:rPr>
          <w:sz w:val="24"/>
          <w:szCs w:val="24"/>
        </w:rPr>
        <w:t xml:space="preserve">  </w:t>
      </w:r>
    </w:p>
    <w:p w:rsidR="00251D80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</w:t>
      </w:r>
      <w:r w:rsidR="00251D80" w:rsidRPr="00266E88">
        <w:rPr>
          <w:sz w:val="24"/>
          <w:szCs w:val="24"/>
        </w:rPr>
        <w:t>.1</w:t>
      </w:r>
      <w:r w:rsidR="00721CCD">
        <w:rPr>
          <w:sz w:val="24"/>
          <w:szCs w:val="24"/>
        </w:rPr>
        <w:t>5</w:t>
      </w:r>
      <w:r w:rsidR="00251D80" w:rsidRPr="00266E88">
        <w:rPr>
          <w:sz w:val="24"/>
          <w:szCs w:val="24"/>
        </w:rPr>
        <w:t xml:space="preserve"> Дисциплины, изученные </w:t>
      </w:r>
      <w:r w:rsidR="00624AD3" w:rsidRPr="00266E88">
        <w:rPr>
          <w:sz w:val="24"/>
          <w:szCs w:val="24"/>
        </w:rPr>
        <w:t>выпускником</w:t>
      </w:r>
      <w:r w:rsidR="00251D80" w:rsidRPr="00266E88">
        <w:rPr>
          <w:sz w:val="24"/>
          <w:szCs w:val="24"/>
        </w:rPr>
        <w:t xml:space="preserve"> сверх дисциплин, определенных учебным планом университета для данного направления подготовки или специальности, вносятся с согласия </w:t>
      </w:r>
      <w:r w:rsidR="00624AD3" w:rsidRPr="00266E88">
        <w:rPr>
          <w:sz w:val="24"/>
          <w:szCs w:val="24"/>
        </w:rPr>
        <w:t>вып</w:t>
      </w:r>
      <w:r w:rsidR="00857B59">
        <w:rPr>
          <w:sz w:val="24"/>
          <w:szCs w:val="24"/>
        </w:rPr>
        <w:t>ус</w:t>
      </w:r>
      <w:r w:rsidR="00624AD3" w:rsidRPr="00266E88">
        <w:rPr>
          <w:sz w:val="24"/>
          <w:szCs w:val="24"/>
        </w:rPr>
        <w:t>кника</w:t>
      </w:r>
      <w:r w:rsidR="00251D80" w:rsidRPr="00266E88">
        <w:rPr>
          <w:sz w:val="24"/>
          <w:szCs w:val="24"/>
        </w:rPr>
        <w:t xml:space="preserve"> по его заявлению.  </w:t>
      </w:r>
    </w:p>
    <w:p w:rsidR="007E6F2D" w:rsidRPr="00266E88" w:rsidRDefault="000F1C85" w:rsidP="00721CCD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6.1</w:t>
      </w:r>
      <w:r w:rsidR="00251D80" w:rsidRPr="00266E88">
        <w:rPr>
          <w:sz w:val="24"/>
          <w:szCs w:val="24"/>
        </w:rPr>
        <w:t>.1</w:t>
      </w:r>
      <w:r w:rsidR="00721CCD">
        <w:rPr>
          <w:sz w:val="24"/>
          <w:szCs w:val="24"/>
        </w:rPr>
        <w:t>6</w:t>
      </w:r>
      <w:r w:rsidR="00251D80" w:rsidRPr="00266E88">
        <w:rPr>
          <w:sz w:val="24"/>
          <w:szCs w:val="24"/>
        </w:rPr>
        <w:t xml:space="preserve"> Приложения к документам об образовании собственного образца подписываются руководителем университета. На отведенном для печати месте ставится печать </w:t>
      </w:r>
      <w:r w:rsidR="00624AD3" w:rsidRPr="00266E88">
        <w:rPr>
          <w:sz w:val="24"/>
          <w:szCs w:val="24"/>
        </w:rPr>
        <w:t>университета</w:t>
      </w:r>
      <w:r w:rsidR="00251D80" w:rsidRPr="00266E88">
        <w:rPr>
          <w:sz w:val="24"/>
          <w:szCs w:val="24"/>
        </w:rPr>
        <w:t>.</w:t>
      </w:r>
      <w:bookmarkStart w:id="3" w:name="z1"/>
    </w:p>
    <w:p w:rsidR="00251D80" w:rsidRPr="00266E88" w:rsidRDefault="007E6F2D" w:rsidP="00721CCD">
      <w:pPr>
        <w:tabs>
          <w:tab w:val="left" w:pos="993"/>
          <w:tab w:val="left" w:pos="1134"/>
        </w:tabs>
        <w:ind w:firstLine="709"/>
        <w:jc w:val="both"/>
        <w:rPr>
          <w:b/>
          <w:sz w:val="24"/>
          <w:szCs w:val="24"/>
        </w:rPr>
      </w:pPr>
      <w:r w:rsidRPr="00266E88">
        <w:rPr>
          <w:sz w:val="24"/>
          <w:szCs w:val="24"/>
        </w:rPr>
        <w:t>6.1.1</w:t>
      </w:r>
      <w:r w:rsidR="00721CCD">
        <w:rPr>
          <w:sz w:val="24"/>
          <w:szCs w:val="24"/>
        </w:rPr>
        <w:t>7</w:t>
      </w:r>
      <w:r w:rsidRPr="00266E88">
        <w:rPr>
          <w:sz w:val="24"/>
          <w:szCs w:val="24"/>
        </w:rPr>
        <w:t xml:space="preserve"> Диплом об окончании высшего и послевузовского образования без приложения к диплому недействителен.</w:t>
      </w:r>
      <w:r w:rsidR="00251D80" w:rsidRPr="00266E88">
        <w:rPr>
          <w:b/>
          <w:sz w:val="24"/>
          <w:szCs w:val="24"/>
        </w:rPr>
        <w:t xml:space="preserve"> </w:t>
      </w:r>
      <w:bookmarkEnd w:id="3"/>
    </w:p>
    <w:p w:rsidR="00857B59" w:rsidRDefault="00857B59" w:rsidP="00251D80">
      <w:pPr>
        <w:ind w:firstLine="720"/>
        <w:jc w:val="both"/>
        <w:rPr>
          <w:b/>
          <w:sz w:val="24"/>
          <w:szCs w:val="24"/>
          <w:lang w:val="kk-KZ"/>
        </w:rPr>
      </w:pPr>
    </w:p>
    <w:p w:rsidR="00251D80" w:rsidRPr="006C2B7B" w:rsidRDefault="008A7F34" w:rsidP="00251D80">
      <w:pPr>
        <w:ind w:firstLine="720"/>
        <w:jc w:val="both"/>
        <w:rPr>
          <w:b/>
          <w:sz w:val="24"/>
          <w:szCs w:val="24"/>
          <w:lang w:val="en-US"/>
        </w:rPr>
      </w:pPr>
      <w:r>
        <w:rPr>
          <w:b/>
          <w:sz w:val="24"/>
          <w:szCs w:val="24"/>
          <w:lang w:val="kk-KZ"/>
        </w:rPr>
        <w:t>6.2</w:t>
      </w:r>
      <w:r w:rsidR="00251D80" w:rsidRPr="00266E88">
        <w:rPr>
          <w:b/>
          <w:sz w:val="24"/>
          <w:szCs w:val="24"/>
          <w:lang w:val="kk-KZ"/>
        </w:rPr>
        <w:t xml:space="preserve"> </w:t>
      </w:r>
      <w:r w:rsidR="00251D80" w:rsidRPr="00266E88">
        <w:rPr>
          <w:b/>
          <w:sz w:val="24"/>
          <w:szCs w:val="24"/>
        </w:rPr>
        <w:t>С</w:t>
      </w:r>
      <w:r w:rsidR="00F81587">
        <w:rPr>
          <w:b/>
          <w:sz w:val="24"/>
          <w:szCs w:val="24"/>
        </w:rPr>
        <w:t xml:space="preserve">труктура формы и порядок заполнения </w:t>
      </w:r>
      <w:r w:rsidR="00D77034">
        <w:rPr>
          <w:b/>
          <w:sz w:val="24"/>
          <w:szCs w:val="24"/>
        </w:rPr>
        <w:t>приложени</w:t>
      </w:r>
      <w:r w:rsidR="006C2B7B">
        <w:rPr>
          <w:b/>
          <w:sz w:val="24"/>
          <w:szCs w:val="24"/>
        </w:rPr>
        <w:t>я</w:t>
      </w:r>
      <w:r w:rsidR="00D77034">
        <w:rPr>
          <w:b/>
          <w:sz w:val="24"/>
          <w:szCs w:val="24"/>
        </w:rPr>
        <w:t xml:space="preserve"> </w:t>
      </w:r>
      <w:r w:rsidR="00251D80" w:rsidRPr="00266E88">
        <w:rPr>
          <w:b/>
          <w:sz w:val="24"/>
          <w:szCs w:val="24"/>
          <w:lang w:val="en-US"/>
        </w:rPr>
        <w:t>Diploma</w:t>
      </w:r>
      <w:r w:rsidR="00251D80" w:rsidRPr="00266E88">
        <w:rPr>
          <w:b/>
          <w:sz w:val="24"/>
          <w:szCs w:val="24"/>
        </w:rPr>
        <w:t xml:space="preserve"> </w:t>
      </w:r>
      <w:r w:rsidR="00251D80" w:rsidRPr="00266E88">
        <w:rPr>
          <w:b/>
          <w:sz w:val="24"/>
          <w:szCs w:val="24"/>
          <w:lang w:val="en-US"/>
        </w:rPr>
        <w:t>Supplement</w:t>
      </w:r>
    </w:p>
    <w:p w:rsidR="00274E73" w:rsidRPr="00266E88" w:rsidRDefault="00857B59" w:rsidP="0069652E">
      <w:p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6.2.1 </w:t>
      </w:r>
      <w:r w:rsidR="00274E73" w:rsidRPr="00266E88">
        <w:rPr>
          <w:sz w:val="24"/>
          <w:szCs w:val="24"/>
        </w:rPr>
        <w:t>Структура</w:t>
      </w:r>
      <w:r w:rsidR="00D77034">
        <w:rPr>
          <w:sz w:val="24"/>
          <w:szCs w:val="24"/>
        </w:rPr>
        <w:t xml:space="preserve"> формы </w:t>
      </w:r>
      <w:r w:rsidR="00274E73" w:rsidRPr="00266E88">
        <w:rPr>
          <w:sz w:val="24"/>
          <w:szCs w:val="24"/>
        </w:rPr>
        <w:t xml:space="preserve">и порядок заполнения </w:t>
      </w:r>
      <w:r w:rsidR="00274E73" w:rsidRPr="00857B59">
        <w:rPr>
          <w:sz w:val="24"/>
          <w:szCs w:val="24"/>
          <w:lang w:val="en-US"/>
        </w:rPr>
        <w:t>Diploma</w:t>
      </w:r>
      <w:r w:rsidR="00274E73" w:rsidRPr="00857B59">
        <w:rPr>
          <w:sz w:val="24"/>
          <w:szCs w:val="24"/>
        </w:rPr>
        <w:t xml:space="preserve"> </w:t>
      </w:r>
      <w:r w:rsidR="00274E73" w:rsidRPr="00857B59">
        <w:rPr>
          <w:sz w:val="24"/>
          <w:szCs w:val="24"/>
          <w:lang w:val="en-US"/>
        </w:rPr>
        <w:t>Supplement</w:t>
      </w:r>
      <w:r w:rsidR="00274E73" w:rsidRPr="00266E88">
        <w:rPr>
          <w:sz w:val="24"/>
          <w:szCs w:val="24"/>
        </w:rPr>
        <w:t xml:space="preserve"> разработана на основе методических рекомендаций </w:t>
      </w:r>
      <w:r w:rsidR="0069652E" w:rsidRPr="00266E88">
        <w:rPr>
          <w:sz w:val="24"/>
          <w:szCs w:val="24"/>
        </w:rPr>
        <w:t xml:space="preserve">по заполнению </w:t>
      </w:r>
      <w:r w:rsidR="0069652E" w:rsidRPr="00266E88">
        <w:rPr>
          <w:b/>
          <w:sz w:val="24"/>
          <w:szCs w:val="24"/>
        </w:rPr>
        <w:t xml:space="preserve"> </w:t>
      </w:r>
      <w:r w:rsidR="0069652E" w:rsidRPr="00857B59">
        <w:rPr>
          <w:sz w:val="24"/>
          <w:szCs w:val="24"/>
        </w:rPr>
        <w:t>«</w:t>
      </w:r>
      <w:r w:rsidR="0069652E" w:rsidRPr="00857B59">
        <w:rPr>
          <w:sz w:val="24"/>
          <w:szCs w:val="24"/>
          <w:lang w:val="en-US"/>
        </w:rPr>
        <w:t>Diploma</w:t>
      </w:r>
      <w:r w:rsidR="0069652E" w:rsidRPr="00857B59">
        <w:rPr>
          <w:sz w:val="24"/>
          <w:szCs w:val="24"/>
        </w:rPr>
        <w:t xml:space="preserve"> </w:t>
      </w:r>
      <w:r w:rsidR="0069652E" w:rsidRPr="00857B59">
        <w:rPr>
          <w:sz w:val="24"/>
          <w:szCs w:val="24"/>
          <w:lang w:val="en-US"/>
        </w:rPr>
        <w:t>Supplement</w:t>
      </w:r>
      <w:r w:rsidR="0069652E" w:rsidRPr="00857B59">
        <w:rPr>
          <w:sz w:val="24"/>
          <w:szCs w:val="24"/>
        </w:rPr>
        <w:t>»</w:t>
      </w:r>
      <w:r w:rsidR="0069652E" w:rsidRPr="00266E88">
        <w:rPr>
          <w:b/>
          <w:sz w:val="24"/>
          <w:szCs w:val="24"/>
        </w:rPr>
        <w:t xml:space="preserve"> </w:t>
      </w:r>
      <w:r w:rsidR="00274E73" w:rsidRPr="00266E88">
        <w:rPr>
          <w:sz w:val="24"/>
          <w:szCs w:val="24"/>
        </w:rPr>
        <w:t>утвержденным приказом</w:t>
      </w:r>
      <w:r w:rsidR="0069652E" w:rsidRPr="00266E88">
        <w:rPr>
          <w:sz w:val="24"/>
          <w:szCs w:val="24"/>
        </w:rPr>
        <w:t xml:space="preserve"> №155</w:t>
      </w:r>
      <w:r w:rsidR="00274E73" w:rsidRPr="00266E88">
        <w:rPr>
          <w:sz w:val="24"/>
          <w:szCs w:val="24"/>
        </w:rPr>
        <w:t xml:space="preserve"> министра образования и науки Республики Казахстан от </w:t>
      </w:r>
      <w:r w:rsidR="0069652E" w:rsidRPr="00266E88">
        <w:rPr>
          <w:sz w:val="24"/>
          <w:szCs w:val="24"/>
        </w:rPr>
        <w:t>19 апреля</w:t>
      </w:r>
      <w:r w:rsidR="00274E73" w:rsidRPr="00266E88">
        <w:rPr>
          <w:sz w:val="24"/>
          <w:szCs w:val="24"/>
        </w:rPr>
        <w:t xml:space="preserve"> 2020 года. </w:t>
      </w:r>
    </w:p>
    <w:p w:rsidR="00251D80" w:rsidRPr="00266E88" w:rsidRDefault="00454B39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kk-KZ"/>
        </w:rPr>
        <w:t xml:space="preserve">6.2.2 </w:t>
      </w:r>
      <w:r w:rsidR="00251D80" w:rsidRPr="00266E88">
        <w:rPr>
          <w:sz w:val="24"/>
          <w:szCs w:val="24"/>
          <w:lang w:val="kk-KZ"/>
        </w:rPr>
        <w:t xml:space="preserve">Лицам, завершившим обучение по образовательной программе высшего образования и успешно прошедшим итоговую аттестацию присуждается степень «бакалавр» и (или) присваивается соотвествующая квалификация и выдается диплом о высшем образовании с приложением (транскрипт) и (или) общеевропейское приложение к диплому </w:t>
      </w:r>
      <w:r w:rsidR="00251D80" w:rsidRPr="00266E88">
        <w:rPr>
          <w:sz w:val="24"/>
          <w:szCs w:val="24"/>
        </w:rPr>
        <w:t>Diploma Supplement (диплома саплэмент) на английском языке бесплатно, а для лиц завершивших обучения послевузовского образования Diploma Supplement выда</w:t>
      </w:r>
      <w:r w:rsidR="00251D80" w:rsidRPr="00266E88">
        <w:rPr>
          <w:sz w:val="24"/>
          <w:szCs w:val="24"/>
          <w:lang w:val="kk-KZ"/>
        </w:rPr>
        <w:t>ется</w:t>
      </w:r>
      <w:r w:rsidR="00251D80" w:rsidRPr="00266E88">
        <w:rPr>
          <w:sz w:val="24"/>
          <w:szCs w:val="24"/>
        </w:rPr>
        <w:t xml:space="preserve"> каждому выпускнику вуза автоматически и бесплатно на английском языке наряду с основным документом об образовании.</w:t>
      </w:r>
      <w:r w:rsidR="009C65E5" w:rsidRPr="00266E88">
        <w:rPr>
          <w:sz w:val="24"/>
          <w:szCs w:val="24"/>
        </w:rPr>
        <w:t xml:space="preserve"> (Приложение </w:t>
      </w:r>
      <w:r w:rsidR="00E52222">
        <w:rPr>
          <w:sz w:val="24"/>
          <w:szCs w:val="24"/>
        </w:rPr>
        <w:t>Д</w:t>
      </w:r>
      <w:r w:rsidR="009C65E5" w:rsidRPr="00266E88">
        <w:rPr>
          <w:sz w:val="24"/>
          <w:szCs w:val="24"/>
        </w:rPr>
        <w:t>)</w:t>
      </w:r>
    </w:p>
    <w:p w:rsidR="00251D80" w:rsidRPr="00266E88" w:rsidRDefault="008A7F34" w:rsidP="00454B39">
      <w:pPr>
        <w:tabs>
          <w:tab w:val="left" w:pos="1275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kk-KZ"/>
        </w:rPr>
        <w:t>6</w:t>
      </w:r>
      <w:r w:rsidR="00251D80" w:rsidRPr="00266E88">
        <w:rPr>
          <w:sz w:val="24"/>
          <w:szCs w:val="24"/>
          <w:lang w:val="kk-KZ"/>
        </w:rPr>
        <w:t>.</w:t>
      </w:r>
      <w:r>
        <w:rPr>
          <w:sz w:val="24"/>
          <w:szCs w:val="24"/>
          <w:lang w:val="kk-KZ"/>
        </w:rPr>
        <w:t>2.</w:t>
      </w:r>
      <w:r w:rsidR="009D3131" w:rsidRPr="00266E88">
        <w:rPr>
          <w:sz w:val="24"/>
          <w:szCs w:val="24"/>
          <w:lang w:val="kk-KZ"/>
        </w:rPr>
        <w:t xml:space="preserve">3 </w:t>
      </w:r>
      <w:r w:rsidR="00251D80" w:rsidRPr="00266E88">
        <w:rPr>
          <w:sz w:val="24"/>
          <w:szCs w:val="24"/>
        </w:rPr>
        <w:t>Diploma Supplement заполня</w:t>
      </w:r>
      <w:r w:rsidR="00251D80" w:rsidRPr="00266E88">
        <w:rPr>
          <w:sz w:val="24"/>
          <w:szCs w:val="24"/>
          <w:lang w:val="kk-KZ"/>
        </w:rPr>
        <w:t>ется</w:t>
      </w:r>
      <w:r w:rsidR="00251D80" w:rsidRPr="00266E88">
        <w:rPr>
          <w:sz w:val="24"/>
          <w:szCs w:val="24"/>
        </w:rPr>
        <w:t xml:space="preserve"> на специальной со степенями защиты (с водяными знаками) бумаге. </w:t>
      </w:r>
    </w:p>
    <w:p w:rsidR="00251D80" w:rsidRPr="00266E88" w:rsidRDefault="008A7F34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>6</w:t>
      </w:r>
      <w:r w:rsidR="009D3131" w:rsidRPr="00266E88">
        <w:rPr>
          <w:sz w:val="24"/>
          <w:szCs w:val="24"/>
          <w:lang w:val="kk-KZ"/>
        </w:rPr>
        <w:t>.</w:t>
      </w:r>
      <w:r>
        <w:rPr>
          <w:sz w:val="24"/>
          <w:szCs w:val="24"/>
          <w:lang w:val="kk-KZ"/>
        </w:rPr>
        <w:t>2.</w:t>
      </w:r>
      <w:r w:rsidR="00454B39">
        <w:rPr>
          <w:sz w:val="24"/>
          <w:szCs w:val="24"/>
          <w:lang w:val="kk-KZ"/>
        </w:rPr>
        <w:t>4</w:t>
      </w:r>
      <w:r w:rsidR="009D3131" w:rsidRPr="00266E88">
        <w:rPr>
          <w:sz w:val="24"/>
          <w:szCs w:val="24"/>
          <w:lang w:val="kk-KZ"/>
        </w:rPr>
        <w:t xml:space="preserve"> </w:t>
      </w:r>
      <w:r w:rsidR="00251D80" w:rsidRPr="00266E88">
        <w:rPr>
          <w:sz w:val="24"/>
          <w:szCs w:val="24"/>
          <w:lang w:val="en-US"/>
        </w:rPr>
        <w:t xml:space="preserve">Diploma Supplement </w:t>
      </w:r>
      <w:r w:rsidR="00251D80" w:rsidRPr="00266E88">
        <w:rPr>
          <w:sz w:val="24"/>
          <w:szCs w:val="24"/>
          <w:lang w:val="kk-KZ"/>
        </w:rPr>
        <w:t>включает 8 разделов: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1) </w:t>
      </w:r>
      <w:r w:rsidRPr="00266E88">
        <w:rPr>
          <w:sz w:val="24"/>
          <w:szCs w:val="24"/>
        </w:rPr>
        <w:t>информация, идентифицирующая обладателя квалификации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2) </w:t>
      </w:r>
      <w:r w:rsidRPr="00266E88">
        <w:rPr>
          <w:sz w:val="24"/>
          <w:szCs w:val="24"/>
        </w:rPr>
        <w:t>информация, идентифицирующая квалификацию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3) </w:t>
      </w:r>
      <w:r w:rsidRPr="00266E88">
        <w:rPr>
          <w:sz w:val="24"/>
          <w:szCs w:val="24"/>
        </w:rPr>
        <w:t>информация об уровне и продолжительности квалификации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4) </w:t>
      </w:r>
      <w:r w:rsidRPr="00266E88">
        <w:rPr>
          <w:sz w:val="24"/>
          <w:szCs w:val="24"/>
        </w:rPr>
        <w:t>информация о программе и полученных результатах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5) </w:t>
      </w:r>
      <w:r w:rsidRPr="00266E88">
        <w:rPr>
          <w:sz w:val="24"/>
          <w:szCs w:val="24"/>
        </w:rPr>
        <w:t>информация о функции квалификаци</w:t>
      </w:r>
      <w:r w:rsidRPr="00266E88">
        <w:rPr>
          <w:sz w:val="24"/>
          <w:szCs w:val="24"/>
          <w:lang w:val="kk-KZ"/>
        </w:rPr>
        <w:t>и;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6) </w:t>
      </w:r>
      <w:r w:rsidRPr="00266E88">
        <w:rPr>
          <w:sz w:val="24"/>
          <w:szCs w:val="24"/>
        </w:rPr>
        <w:t>дополнительная информация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7) </w:t>
      </w:r>
      <w:r w:rsidRPr="00266E88">
        <w:rPr>
          <w:sz w:val="24"/>
          <w:szCs w:val="24"/>
        </w:rPr>
        <w:t>сертификация приложения</w:t>
      </w:r>
      <w:r w:rsidRPr="00266E88">
        <w:rPr>
          <w:sz w:val="24"/>
          <w:szCs w:val="24"/>
          <w:lang w:val="kk-KZ"/>
        </w:rPr>
        <w:t>;</w:t>
      </w:r>
    </w:p>
    <w:p w:rsidR="00251D80" w:rsidRPr="00266E88" w:rsidRDefault="00251D80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 xml:space="preserve">8) </w:t>
      </w:r>
      <w:r w:rsidRPr="00266E88">
        <w:rPr>
          <w:sz w:val="24"/>
          <w:szCs w:val="24"/>
        </w:rPr>
        <w:t>информация о национальной системе высшего образования</w:t>
      </w:r>
      <w:r w:rsidRPr="00266E88">
        <w:rPr>
          <w:sz w:val="24"/>
          <w:szCs w:val="24"/>
          <w:lang w:val="kk-KZ"/>
        </w:rPr>
        <w:t>.</w:t>
      </w:r>
    </w:p>
    <w:p w:rsidR="00251D80" w:rsidRPr="00266E88" w:rsidRDefault="008A7F34" w:rsidP="00251D80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kk-KZ"/>
        </w:rPr>
        <w:t>6.2.</w:t>
      </w:r>
      <w:r w:rsidR="00454B39">
        <w:rPr>
          <w:sz w:val="24"/>
          <w:szCs w:val="24"/>
          <w:lang w:val="kk-KZ"/>
        </w:rPr>
        <w:t>5</w:t>
      </w:r>
      <w:r w:rsidR="00251D80" w:rsidRPr="00266E88">
        <w:rPr>
          <w:sz w:val="24"/>
          <w:szCs w:val="24"/>
          <w:lang w:val="kk-KZ"/>
        </w:rPr>
        <w:t xml:space="preserve"> </w:t>
      </w:r>
      <w:r w:rsidR="00251D80" w:rsidRPr="00266E88">
        <w:rPr>
          <w:sz w:val="24"/>
          <w:szCs w:val="24"/>
          <w:lang w:val="en-US"/>
        </w:rPr>
        <w:t>Diploma</w:t>
      </w:r>
      <w:r w:rsidR="00251D80" w:rsidRPr="00266E88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  <w:lang w:val="en-US"/>
        </w:rPr>
        <w:t>Supplement</w:t>
      </w:r>
      <w:r w:rsidR="00251D80" w:rsidRPr="00266E88">
        <w:rPr>
          <w:sz w:val="24"/>
          <w:szCs w:val="24"/>
        </w:rPr>
        <w:t xml:space="preserve"> начинается с преамбулы:</w:t>
      </w:r>
      <w:r w:rsidR="00251D80" w:rsidRPr="00266E88">
        <w:rPr>
          <w:sz w:val="24"/>
          <w:szCs w:val="24"/>
          <w:lang w:val="kk-KZ"/>
        </w:rPr>
        <w:t xml:space="preserve"> «</w:t>
      </w:r>
      <w:r w:rsidR="00251D80" w:rsidRPr="00266E88">
        <w:rPr>
          <w:sz w:val="24"/>
          <w:szCs w:val="24"/>
        </w:rPr>
        <w:t>Цель Приложения к диплому – предоставить достаточные независимые данные для улучшения международной «прозрачности» и справедливого академического и профессионального признания квалификаций (дипломы, сертификаты и т.д.). Оно предназначено для описания характера, уровня, контекста, содержания и статуса исследований, которые были выполнены и успешно завершены лицом, получившим первоначальную квалификацию, к которой прилагается это приложение. Оно свободно от каких-либо оценочных суждений, утверждений об эквивалентности или предложений о признании. Эта модель приложения к диплому была разработана Европейской комиссией, Советом Европы и ЮНЕСКО</w:t>
      </w:r>
      <w:r w:rsidR="00251D80" w:rsidRPr="00266E88">
        <w:rPr>
          <w:sz w:val="24"/>
          <w:szCs w:val="24"/>
          <w:lang w:val="kk-KZ"/>
        </w:rPr>
        <w:t>»</w:t>
      </w:r>
      <w:r w:rsidR="00251D80" w:rsidRPr="00266E88">
        <w:rPr>
          <w:sz w:val="24"/>
          <w:szCs w:val="24"/>
        </w:rPr>
        <w:t>.</w:t>
      </w:r>
    </w:p>
    <w:p w:rsidR="00251D80" w:rsidRPr="00266E88" w:rsidRDefault="008A7F34" w:rsidP="008A7F34">
      <w:pPr>
        <w:tabs>
          <w:tab w:val="left" w:pos="426"/>
          <w:tab w:val="left" w:pos="993"/>
        </w:tabs>
        <w:ind w:firstLine="709"/>
        <w:contextualSpacing/>
        <w:jc w:val="both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>6.2</w:t>
      </w:r>
      <w:r w:rsidR="009D3131" w:rsidRPr="00266E88">
        <w:rPr>
          <w:sz w:val="24"/>
          <w:szCs w:val="24"/>
          <w:lang w:val="kk-KZ"/>
        </w:rPr>
        <w:t>.</w:t>
      </w:r>
      <w:r w:rsidR="00454B39">
        <w:rPr>
          <w:sz w:val="24"/>
          <w:szCs w:val="24"/>
          <w:lang w:val="kk-KZ"/>
        </w:rPr>
        <w:t>6</w:t>
      </w:r>
      <w:r w:rsidR="00251D80" w:rsidRPr="00266E88">
        <w:rPr>
          <w:sz w:val="24"/>
          <w:szCs w:val="24"/>
          <w:lang w:val="kk-KZ"/>
        </w:rPr>
        <w:t xml:space="preserve"> Содержание преамбулы и раздела 8 (И</w:t>
      </w:r>
      <w:r w:rsidR="00251D80" w:rsidRPr="00266E88">
        <w:rPr>
          <w:sz w:val="24"/>
          <w:szCs w:val="24"/>
        </w:rPr>
        <w:t>нформация о национальной системе высшего образования</w:t>
      </w:r>
      <w:r w:rsidR="00251D80" w:rsidRPr="00266E88">
        <w:rPr>
          <w:sz w:val="24"/>
          <w:szCs w:val="24"/>
          <w:lang w:val="kk-KZ"/>
        </w:rPr>
        <w:t>) является типовым.</w:t>
      </w:r>
    </w:p>
    <w:p w:rsidR="00251D80" w:rsidRPr="00266E88" w:rsidRDefault="00ED593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6</w:t>
      </w:r>
      <w:r w:rsidR="009D3131" w:rsidRPr="00266E88">
        <w:rPr>
          <w:rFonts w:ascii="Times New Roman" w:hAnsi="Times New Roman"/>
          <w:sz w:val="24"/>
          <w:szCs w:val="24"/>
          <w:lang w:val="kk-KZ"/>
        </w:rPr>
        <w:t>.</w:t>
      </w:r>
      <w:r>
        <w:rPr>
          <w:rFonts w:ascii="Times New Roman" w:hAnsi="Times New Roman"/>
          <w:sz w:val="24"/>
          <w:szCs w:val="24"/>
          <w:lang w:val="kk-KZ"/>
        </w:rPr>
        <w:t>2.9</w:t>
      </w:r>
      <w:r w:rsidR="009D3131" w:rsidRPr="00266E88">
        <w:rPr>
          <w:rFonts w:ascii="Times New Roman" w:hAnsi="Times New Roman"/>
          <w:sz w:val="24"/>
          <w:szCs w:val="24"/>
          <w:lang w:val="kk-KZ"/>
        </w:rPr>
        <w:t xml:space="preserve">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В разделе 1 «Информация, идентифицирующая обладателя квалификации» в соответствующих ячейках указываются фамилия; имя; день, месяц и год рождения выпускника в строгом соответствии с документом, удостоверяющий личность.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lastRenderedPageBreak/>
        <w:t>При заполнении подраздела 1.4 (Идентификационный номер или код студента) указывается индивидуальный идентификационный номер (ИИН) обучающегося.</w:t>
      </w:r>
    </w:p>
    <w:p w:rsidR="00251D80" w:rsidRPr="00266E88" w:rsidRDefault="00ED593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6.2</w:t>
      </w:r>
      <w:r w:rsidR="009D3131" w:rsidRPr="00266E88">
        <w:rPr>
          <w:rFonts w:ascii="Times New Roman" w:hAnsi="Times New Roman"/>
          <w:sz w:val="24"/>
          <w:szCs w:val="24"/>
          <w:lang w:val="kk-KZ"/>
        </w:rPr>
        <w:t>.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1</w:t>
      </w:r>
      <w:r>
        <w:rPr>
          <w:rFonts w:ascii="Times New Roman" w:hAnsi="Times New Roman"/>
          <w:sz w:val="24"/>
          <w:szCs w:val="24"/>
          <w:lang w:val="kk-KZ"/>
        </w:rPr>
        <w:t>0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При заполнении подраздела 2.1 «Наименование квалификации» квалификация указывается согласно Государственным общеобязательным стандартам образования.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В подразделе </w:t>
      </w:r>
      <w:r w:rsidRPr="00266E88">
        <w:rPr>
          <w:rFonts w:ascii="Times New Roman" w:hAnsi="Times New Roman"/>
          <w:sz w:val="24"/>
          <w:szCs w:val="24"/>
        </w:rPr>
        <w:t xml:space="preserve">2.2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Основное направление(я) обучения для квалификации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) необходимо указать </w:t>
      </w:r>
      <w:r w:rsidRPr="00266E88">
        <w:rPr>
          <w:rFonts w:ascii="Times New Roman" w:hAnsi="Times New Roman"/>
          <w:sz w:val="24"/>
          <w:szCs w:val="24"/>
        </w:rPr>
        <w:t>полное наименование образовательной программы.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В подразделе </w:t>
      </w:r>
      <w:r w:rsidRPr="00266E88">
        <w:rPr>
          <w:rFonts w:ascii="Times New Roman" w:hAnsi="Times New Roman"/>
          <w:sz w:val="24"/>
          <w:szCs w:val="24"/>
        </w:rPr>
        <w:t>2.3 Наименование и статус выпускающего учреждения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указывается </w:t>
      </w:r>
      <w:r w:rsidRPr="00266E88">
        <w:rPr>
          <w:rFonts w:ascii="Times New Roman" w:hAnsi="Times New Roman"/>
          <w:sz w:val="24"/>
          <w:szCs w:val="24"/>
        </w:rPr>
        <w:t xml:space="preserve">полное наименование и статус </w:t>
      </w:r>
      <w:r w:rsidR="00A60563">
        <w:rPr>
          <w:rFonts w:ascii="Times New Roman" w:hAnsi="Times New Roman"/>
          <w:sz w:val="24"/>
          <w:szCs w:val="24"/>
        </w:rPr>
        <w:t>университета</w:t>
      </w:r>
      <w:r w:rsidRPr="00266E88">
        <w:rPr>
          <w:rFonts w:ascii="Times New Roman" w:hAnsi="Times New Roman"/>
          <w:sz w:val="24"/>
          <w:szCs w:val="24"/>
        </w:rPr>
        <w:t xml:space="preserve">, обучение в котором завершает выпускник на </w:t>
      </w:r>
      <w:r w:rsidRPr="00266E88">
        <w:rPr>
          <w:rFonts w:ascii="Times New Roman" w:hAnsi="Times New Roman"/>
          <w:sz w:val="24"/>
          <w:szCs w:val="24"/>
          <w:lang w:val="kk-KZ"/>
        </w:rPr>
        <w:t>государственном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и английском </w:t>
      </w:r>
      <w:r w:rsidRPr="00266E88">
        <w:rPr>
          <w:rFonts w:ascii="Times New Roman" w:hAnsi="Times New Roman"/>
          <w:sz w:val="24"/>
          <w:szCs w:val="24"/>
        </w:rPr>
        <w:t>язык</w:t>
      </w:r>
      <w:r w:rsidRPr="00266E88">
        <w:rPr>
          <w:rFonts w:ascii="Times New Roman" w:hAnsi="Times New Roman"/>
          <w:sz w:val="24"/>
          <w:szCs w:val="24"/>
          <w:lang w:val="kk-KZ"/>
        </w:rPr>
        <w:t>ах</w:t>
      </w:r>
      <w:r w:rsidRPr="00266E88">
        <w:rPr>
          <w:rFonts w:ascii="Times New Roman" w:hAnsi="Times New Roman"/>
          <w:sz w:val="24"/>
          <w:szCs w:val="24"/>
        </w:rPr>
        <w:t>. Также указывается наличие институциональной аккредитации и статус аккредитационного органа (членство в EQAR и/или в ENQA).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Подраздел </w:t>
      </w:r>
      <w:r w:rsidRPr="00266E88">
        <w:rPr>
          <w:rFonts w:ascii="Times New Roman" w:hAnsi="Times New Roman"/>
          <w:sz w:val="24"/>
          <w:szCs w:val="24"/>
        </w:rPr>
        <w:t xml:space="preserve">2.4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Наименование и статус учреждения (если отличается от п.2.3), управляющего исследованием</w:t>
      </w:r>
      <w:r w:rsidRPr="00266E88">
        <w:rPr>
          <w:rFonts w:ascii="Times New Roman" w:hAnsi="Times New Roman"/>
          <w:sz w:val="24"/>
          <w:szCs w:val="24"/>
          <w:lang w:val="kk-KZ"/>
        </w:rPr>
        <w:t>) заполняется следующим образом: у</w:t>
      </w:r>
      <w:r w:rsidRPr="00266E88">
        <w:rPr>
          <w:rFonts w:ascii="Times New Roman" w:hAnsi="Times New Roman"/>
          <w:sz w:val="24"/>
          <w:szCs w:val="24"/>
        </w:rPr>
        <w:t>каз</w:t>
      </w:r>
      <w:r w:rsidRPr="00266E88">
        <w:rPr>
          <w:rFonts w:ascii="Times New Roman" w:hAnsi="Times New Roman"/>
          <w:sz w:val="24"/>
          <w:szCs w:val="24"/>
          <w:lang w:val="kk-KZ"/>
        </w:rPr>
        <w:t>ывается</w:t>
      </w:r>
      <w:r w:rsidRPr="00266E88">
        <w:rPr>
          <w:rFonts w:ascii="Times New Roman" w:hAnsi="Times New Roman"/>
          <w:sz w:val="24"/>
          <w:szCs w:val="24"/>
        </w:rPr>
        <w:t xml:space="preserve"> полное наименование и статус вуза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(</w:t>
      </w:r>
      <w:r w:rsidRPr="00266E88">
        <w:rPr>
          <w:rFonts w:ascii="Times New Roman" w:hAnsi="Times New Roman"/>
          <w:sz w:val="24"/>
          <w:szCs w:val="24"/>
        </w:rPr>
        <w:t xml:space="preserve">на </w:t>
      </w:r>
      <w:r w:rsidRPr="00266E88">
        <w:rPr>
          <w:rFonts w:ascii="Times New Roman" w:hAnsi="Times New Roman"/>
          <w:sz w:val="24"/>
          <w:szCs w:val="24"/>
          <w:lang w:val="kk-KZ"/>
        </w:rPr>
        <w:t>государственном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и английском </w:t>
      </w:r>
      <w:r w:rsidRPr="00266E88">
        <w:rPr>
          <w:rFonts w:ascii="Times New Roman" w:hAnsi="Times New Roman"/>
          <w:sz w:val="24"/>
          <w:szCs w:val="24"/>
        </w:rPr>
        <w:t>язык</w:t>
      </w:r>
      <w:r w:rsidRPr="00266E88">
        <w:rPr>
          <w:rFonts w:ascii="Times New Roman" w:hAnsi="Times New Roman"/>
          <w:sz w:val="24"/>
          <w:szCs w:val="24"/>
          <w:lang w:val="kk-KZ"/>
        </w:rPr>
        <w:t>ах)</w:t>
      </w:r>
      <w:r w:rsidRPr="00266E88">
        <w:rPr>
          <w:rFonts w:ascii="Times New Roman" w:hAnsi="Times New Roman"/>
          <w:sz w:val="24"/>
          <w:szCs w:val="24"/>
        </w:rPr>
        <w:t>, а также учебный год (ы) в котором обучался выпускник на протяжении всего академического периода обучения (если выпускник обучался только в одном вузе, то указать - см.</w:t>
      </w:r>
      <w:r w:rsidR="006C2B7B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</w:rPr>
        <w:t>п.</w:t>
      </w:r>
      <w:r w:rsidR="006C2B7B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</w:rPr>
        <w:t>2.3). Указать также наличие институциональной аккредитации и статус аккредитационного органа (членство в EQAR и/или в ENQA).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В подразделе </w:t>
      </w:r>
      <w:r w:rsidRPr="00266E88">
        <w:rPr>
          <w:rFonts w:ascii="Times New Roman" w:hAnsi="Times New Roman"/>
          <w:sz w:val="24"/>
          <w:szCs w:val="24"/>
        </w:rPr>
        <w:t xml:space="preserve">2.5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Язык(и) обучения/экзамена</w:t>
      </w:r>
      <w:r w:rsidRPr="00266E88">
        <w:rPr>
          <w:rFonts w:ascii="Times New Roman" w:hAnsi="Times New Roman"/>
          <w:sz w:val="24"/>
          <w:szCs w:val="24"/>
          <w:lang w:val="kk-KZ"/>
        </w:rPr>
        <w:t>) указывается</w:t>
      </w:r>
      <w:r w:rsidRPr="00266E88">
        <w:rPr>
          <w:rFonts w:ascii="Times New Roman" w:hAnsi="Times New Roman"/>
          <w:sz w:val="24"/>
          <w:szCs w:val="24"/>
        </w:rPr>
        <w:t xml:space="preserve"> язык (языки), на котором квалификация была официально приобретена и получена. 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pacing w:val="-5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kk-KZ"/>
        </w:rPr>
        <w:t>6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.</w:t>
      </w:r>
      <w:r>
        <w:rPr>
          <w:rFonts w:ascii="Times New Roman" w:hAnsi="Times New Roman"/>
          <w:sz w:val="24"/>
          <w:szCs w:val="24"/>
          <w:lang w:val="kk-KZ"/>
        </w:rPr>
        <w:t xml:space="preserve">2.11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В подразделе 3.1 (</w:t>
      </w:r>
      <w:r w:rsidR="00251D80" w:rsidRPr="00266E88">
        <w:rPr>
          <w:rFonts w:ascii="Times New Roman" w:hAnsi="Times New Roman"/>
          <w:sz w:val="24"/>
          <w:szCs w:val="24"/>
        </w:rPr>
        <w:t xml:space="preserve">Уровень квалификации)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у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>каз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>ыв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>а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>е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>т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 xml:space="preserve">ся 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>уровень квалификации и его место в Национальной рамке квалификаций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 xml:space="preserve">: 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>для бакалавриата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 xml:space="preserve"> –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 xml:space="preserve"> 6 уровень НРК/6 уровень ЕРК; для магистратуры</w:t>
      </w:r>
      <w:r w:rsidR="00251D80" w:rsidRPr="00266E88">
        <w:rPr>
          <w:rFonts w:ascii="Times New Roman" w:hAnsi="Times New Roman"/>
          <w:spacing w:val="-5"/>
          <w:sz w:val="24"/>
          <w:szCs w:val="24"/>
          <w:lang w:val="kk-KZ"/>
        </w:rPr>
        <w:t xml:space="preserve"> –</w:t>
      </w:r>
      <w:r w:rsidR="00251D80" w:rsidRPr="00266E88">
        <w:rPr>
          <w:rFonts w:ascii="Times New Roman" w:hAnsi="Times New Roman"/>
          <w:spacing w:val="-5"/>
          <w:sz w:val="24"/>
          <w:szCs w:val="24"/>
        </w:rPr>
        <w:t xml:space="preserve"> 7 уровень НРК/7 уровень ЕРК.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pacing w:val="-5"/>
          <w:sz w:val="24"/>
          <w:szCs w:val="24"/>
          <w:lang w:val="kk-KZ"/>
        </w:rPr>
        <w:t xml:space="preserve">В подразделе </w:t>
      </w:r>
      <w:r w:rsidRPr="00266E88">
        <w:rPr>
          <w:rFonts w:ascii="Times New Roman" w:hAnsi="Times New Roman"/>
          <w:sz w:val="24"/>
          <w:szCs w:val="24"/>
        </w:rPr>
        <w:t xml:space="preserve">3.2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Официальная продолжительность программы по кредитам и / или годам</w:t>
      </w:r>
      <w:r w:rsidRPr="00266E88">
        <w:rPr>
          <w:rFonts w:ascii="Times New Roman" w:hAnsi="Times New Roman"/>
          <w:sz w:val="24"/>
          <w:szCs w:val="24"/>
          <w:lang w:val="kk-KZ"/>
        </w:rPr>
        <w:t>) указывается</w:t>
      </w:r>
      <w:r w:rsidRPr="00266E88">
        <w:rPr>
          <w:rFonts w:ascii="Times New Roman" w:hAnsi="Times New Roman"/>
          <w:sz w:val="24"/>
          <w:szCs w:val="24"/>
        </w:rPr>
        <w:t xml:space="preserve"> общ</w:t>
      </w:r>
      <w:r w:rsidRPr="00266E88">
        <w:rPr>
          <w:rFonts w:ascii="Times New Roman" w:hAnsi="Times New Roman"/>
          <w:sz w:val="24"/>
          <w:szCs w:val="24"/>
          <w:lang w:val="kk-KZ"/>
        </w:rPr>
        <w:t>ая</w:t>
      </w:r>
      <w:r w:rsidRPr="00266E88">
        <w:rPr>
          <w:rFonts w:ascii="Times New Roman" w:hAnsi="Times New Roman"/>
          <w:sz w:val="24"/>
          <w:szCs w:val="24"/>
        </w:rPr>
        <w:t xml:space="preserve"> нагрузк</w:t>
      </w:r>
      <w:r w:rsidRPr="00266E88">
        <w:rPr>
          <w:rFonts w:ascii="Times New Roman" w:hAnsi="Times New Roman"/>
          <w:sz w:val="24"/>
          <w:szCs w:val="24"/>
          <w:lang w:val="kk-KZ"/>
        </w:rPr>
        <w:t>а</w:t>
      </w:r>
      <w:r w:rsidRPr="00266E88">
        <w:rPr>
          <w:rFonts w:ascii="Times New Roman" w:hAnsi="Times New Roman"/>
          <w:sz w:val="24"/>
          <w:szCs w:val="24"/>
        </w:rPr>
        <w:t xml:space="preserve"> в ECTS.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При заполнении подраздела </w:t>
      </w:r>
      <w:r w:rsidRPr="00266E88">
        <w:rPr>
          <w:rFonts w:ascii="Times New Roman" w:hAnsi="Times New Roman"/>
          <w:sz w:val="24"/>
          <w:szCs w:val="24"/>
        </w:rPr>
        <w:t xml:space="preserve">3.3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Требования (и) к доступу</w:t>
      </w:r>
      <w:r w:rsidRPr="00266E88">
        <w:rPr>
          <w:rFonts w:ascii="Times New Roman" w:hAnsi="Times New Roman"/>
          <w:sz w:val="24"/>
          <w:szCs w:val="24"/>
          <w:lang w:val="kk-KZ"/>
        </w:rPr>
        <w:t>) необходимо у</w:t>
      </w:r>
      <w:r w:rsidRPr="00266E88">
        <w:rPr>
          <w:rFonts w:ascii="Times New Roman" w:hAnsi="Times New Roman"/>
          <w:sz w:val="24"/>
          <w:szCs w:val="24"/>
        </w:rPr>
        <w:t xml:space="preserve">казать предшествующий уровень образования </w:t>
      </w:r>
      <w:r w:rsidRPr="000F3E9E">
        <w:rPr>
          <w:rFonts w:ascii="Times New Roman" w:hAnsi="Times New Roman"/>
          <w:sz w:val="24"/>
          <w:szCs w:val="24"/>
        </w:rPr>
        <w:t>согласно Типовым правилам приема на обучение в организации образования, реализующие образовательные программы высшего/послевузовского образования</w:t>
      </w:r>
      <w:r w:rsidRPr="000F3E9E">
        <w:rPr>
          <w:rFonts w:ascii="Times New Roman" w:hAnsi="Times New Roman"/>
          <w:sz w:val="24"/>
          <w:szCs w:val="24"/>
          <w:lang w:val="kk-KZ"/>
        </w:rPr>
        <w:t xml:space="preserve">: </w:t>
      </w:r>
      <w:r w:rsidRPr="000F3E9E">
        <w:rPr>
          <w:rFonts w:ascii="Times New Roman" w:hAnsi="Times New Roman"/>
          <w:sz w:val="24"/>
          <w:szCs w:val="24"/>
        </w:rPr>
        <w:t>для бакалавриата</w:t>
      </w:r>
      <w:r w:rsidRPr="000F3E9E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Pr="000F3E9E">
        <w:rPr>
          <w:rFonts w:ascii="Times New Roman" w:hAnsi="Times New Roman"/>
          <w:sz w:val="24"/>
          <w:szCs w:val="24"/>
        </w:rPr>
        <w:t xml:space="preserve"> общее среднее или техническое и профессиональное, или послесреднее образование;</w:t>
      </w:r>
      <w:r w:rsidRPr="000F3E9E">
        <w:rPr>
          <w:rFonts w:ascii="Times New Roman" w:hAnsi="Times New Roman"/>
          <w:sz w:val="24"/>
          <w:szCs w:val="24"/>
          <w:lang w:val="kk-KZ"/>
        </w:rPr>
        <w:t xml:space="preserve"> </w:t>
      </w:r>
      <w:r w:rsidRPr="000F3E9E">
        <w:rPr>
          <w:rFonts w:ascii="Times New Roman" w:hAnsi="Times New Roman"/>
          <w:sz w:val="24"/>
          <w:szCs w:val="24"/>
        </w:rPr>
        <w:t>для магистратуры</w:t>
      </w:r>
      <w:r w:rsidRPr="000F3E9E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Pr="000F3E9E">
        <w:rPr>
          <w:rFonts w:ascii="Times New Roman" w:hAnsi="Times New Roman"/>
          <w:sz w:val="24"/>
          <w:szCs w:val="24"/>
        </w:rPr>
        <w:t xml:space="preserve"> высшее образование</w:t>
      </w:r>
      <w:r w:rsidRPr="00266E88">
        <w:rPr>
          <w:rFonts w:ascii="Times New Roman" w:hAnsi="Times New Roman"/>
          <w:sz w:val="24"/>
          <w:szCs w:val="24"/>
        </w:rPr>
        <w:t xml:space="preserve"> (степень бакалавра).</w:t>
      </w:r>
      <w:r w:rsidR="006C2B7B">
        <w:rPr>
          <w:rFonts w:ascii="Times New Roman" w:hAnsi="Times New Roman"/>
          <w:sz w:val="24"/>
          <w:szCs w:val="24"/>
        </w:rPr>
        <w:t xml:space="preserve"> 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 xml:space="preserve">6.2.12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При заполнении подраздела </w:t>
      </w:r>
      <w:r w:rsidR="00251D80" w:rsidRPr="00266E88">
        <w:rPr>
          <w:rFonts w:ascii="Times New Roman" w:hAnsi="Times New Roman"/>
          <w:sz w:val="24"/>
          <w:szCs w:val="24"/>
        </w:rPr>
        <w:t xml:space="preserve">4.1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(</w:t>
      </w:r>
      <w:r w:rsidR="00251D80" w:rsidRPr="00266E88">
        <w:rPr>
          <w:rFonts w:ascii="Times New Roman" w:hAnsi="Times New Roman"/>
          <w:sz w:val="24"/>
          <w:szCs w:val="24"/>
        </w:rPr>
        <w:t>Форма обучения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) необходимо у</w:t>
      </w:r>
      <w:r w:rsidR="00251D80" w:rsidRPr="00266E88">
        <w:rPr>
          <w:rFonts w:ascii="Times New Roman" w:hAnsi="Times New Roman"/>
          <w:sz w:val="24"/>
          <w:szCs w:val="24"/>
        </w:rPr>
        <w:t xml:space="preserve">казать форму обучения согласно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с</w:t>
      </w:r>
      <w:r w:rsidR="00251D80" w:rsidRPr="00266E88">
        <w:rPr>
          <w:rFonts w:ascii="Times New Roman" w:hAnsi="Times New Roman"/>
          <w:sz w:val="24"/>
          <w:szCs w:val="24"/>
        </w:rPr>
        <w:t>татьям 35 и 36 Закона РК «Об образовании»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. 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В подразделе </w:t>
      </w:r>
      <w:r w:rsidRPr="00266E88">
        <w:rPr>
          <w:rFonts w:ascii="Times New Roman" w:hAnsi="Times New Roman"/>
          <w:sz w:val="24"/>
          <w:szCs w:val="24"/>
        </w:rPr>
        <w:t xml:space="preserve">4.2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Результаты обучения программы</w:t>
      </w:r>
      <w:r w:rsidRPr="00266E88">
        <w:rPr>
          <w:rFonts w:ascii="Times New Roman" w:hAnsi="Times New Roman"/>
          <w:sz w:val="24"/>
          <w:szCs w:val="24"/>
          <w:lang w:val="kk-KZ"/>
        </w:rPr>
        <w:t>) указываются</w:t>
      </w:r>
      <w:r w:rsidRPr="00266E88">
        <w:rPr>
          <w:rFonts w:ascii="Times New Roman" w:hAnsi="Times New Roman"/>
          <w:sz w:val="24"/>
          <w:szCs w:val="24"/>
        </w:rPr>
        <w:t xml:space="preserve"> ключевые результаты обучения (8-12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единиц</w:t>
      </w:r>
      <w:r w:rsidRPr="00266E88">
        <w:rPr>
          <w:rFonts w:ascii="Times New Roman" w:hAnsi="Times New Roman"/>
          <w:sz w:val="24"/>
          <w:szCs w:val="24"/>
        </w:rPr>
        <w:t>), связанные с квалификацией</w:t>
      </w:r>
      <w:r w:rsidRPr="00266E88">
        <w:rPr>
          <w:rFonts w:ascii="Times New Roman" w:hAnsi="Times New Roman"/>
          <w:sz w:val="24"/>
          <w:szCs w:val="24"/>
          <w:lang w:val="kk-KZ"/>
        </w:rPr>
        <w:t>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При заполнении подраздела </w:t>
      </w:r>
      <w:r w:rsidRPr="00266E88">
        <w:rPr>
          <w:rFonts w:ascii="Times New Roman" w:hAnsi="Times New Roman"/>
          <w:sz w:val="24"/>
          <w:szCs w:val="24"/>
        </w:rPr>
        <w:t xml:space="preserve">4.3 Сведения о программе, полученных индивидуальных кредитах, оценках/баллах </w:t>
      </w:r>
      <w:r w:rsidRPr="00266E88">
        <w:rPr>
          <w:rFonts w:ascii="Times New Roman" w:hAnsi="Times New Roman"/>
          <w:sz w:val="24"/>
          <w:szCs w:val="24"/>
          <w:lang w:val="kk-KZ"/>
        </w:rPr>
        <w:t>делается ссылка на Приложение диплома (транскрипт).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Информация подраздела </w:t>
      </w:r>
      <w:r w:rsidRPr="00266E88">
        <w:rPr>
          <w:rFonts w:ascii="Times New Roman" w:hAnsi="Times New Roman"/>
          <w:sz w:val="24"/>
          <w:szCs w:val="24"/>
        </w:rPr>
        <w:t xml:space="preserve">4.4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Система оценки и, если таковая имеется, таблица распределения баллов</w:t>
      </w:r>
      <w:r w:rsidRPr="00266E88">
        <w:rPr>
          <w:rFonts w:ascii="Times New Roman" w:hAnsi="Times New Roman"/>
          <w:sz w:val="24"/>
          <w:szCs w:val="24"/>
          <w:lang w:val="kk-KZ"/>
        </w:rPr>
        <w:t>) заполняется согласно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  <w:lang w:val="kk-KZ"/>
        </w:rPr>
        <w:t>образцу в приложении 1.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При этом информация </w:t>
      </w:r>
      <w:r w:rsidRPr="00266E88">
        <w:rPr>
          <w:rFonts w:ascii="Times New Roman" w:hAnsi="Times New Roman"/>
          <w:sz w:val="24"/>
          <w:szCs w:val="24"/>
        </w:rPr>
        <w:t>столбц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ов </w:t>
      </w:r>
      <w:r w:rsidRPr="00266E88">
        <w:rPr>
          <w:rFonts w:ascii="Times New Roman" w:hAnsi="Times New Roman"/>
          <w:sz w:val="24"/>
          <w:szCs w:val="24"/>
        </w:rPr>
        <w:t xml:space="preserve">1,2,3,6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таблицы является типовым для всех вузов.  </w:t>
      </w:r>
      <w:r w:rsidRPr="00266E88">
        <w:rPr>
          <w:rFonts w:ascii="Times New Roman" w:hAnsi="Times New Roman"/>
          <w:sz w:val="24"/>
          <w:szCs w:val="24"/>
        </w:rPr>
        <w:t xml:space="preserve">В 4 и 5 столбцах </w:t>
      </w:r>
      <w:r w:rsidRPr="00266E88">
        <w:rPr>
          <w:rFonts w:ascii="Times New Roman" w:hAnsi="Times New Roman"/>
          <w:sz w:val="24"/>
          <w:szCs w:val="24"/>
          <w:lang w:val="kk-KZ"/>
        </w:rPr>
        <w:t>т</w:t>
      </w:r>
      <w:r w:rsidRPr="00266E88">
        <w:rPr>
          <w:rFonts w:ascii="Times New Roman" w:hAnsi="Times New Roman"/>
          <w:sz w:val="24"/>
          <w:szCs w:val="24"/>
        </w:rPr>
        <w:t xml:space="preserve">аблицы 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необходимо </w:t>
      </w:r>
      <w:r w:rsidRPr="00266E88">
        <w:rPr>
          <w:rFonts w:ascii="Times New Roman" w:hAnsi="Times New Roman"/>
          <w:sz w:val="24"/>
          <w:szCs w:val="24"/>
        </w:rPr>
        <w:t xml:space="preserve">указать количество всех выпускников вуза, обучившихся по данной образовательной программе;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процент </w:t>
      </w:r>
      <w:r w:rsidRPr="00266E88">
        <w:rPr>
          <w:rFonts w:ascii="Times New Roman" w:hAnsi="Times New Roman"/>
          <w:sz w:val="24"/>
          <w:szCs w:val="24"/>
        </w:rPr>
        <w:t>каждой оценки к общему числу выпускников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(н</w:t>
      </w:r>
      <w:r w:rsidRPr="00266E88">
        <w:rPr>
          <w:rFonts w:ascii="Times New Roman" w:hAnsi="Times New Roman"/>
          <w:sz w:val="24"/>
          <w:szCs w:val="24"/>
        </w:rPr>
        <w:t>апример: всего 50 выпускников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; </w:t>
      </w:r>
      <w:r w:rsidRPr="00266E88">
        <w:rPr>
          <w:rFonts w:ascii="Times New Roman" w:hAnsi="Times New Roman"/>
          <w:sz w:val="24"/>
          <w:szCs w:val="24"/>
        </w:rPr>
        <w:t>Оценку А получили 5 человек, что составляет 10%</w:t>
      </w:r>
      <w:r w:rsidRPr="00266E88">
        <w:rPr>
          <w:rFonts w:ascii="Times New Roman" w:hAnsi="Times New Roman"/>
          <w:sz w:val="24"/>
          <w:szCs w:val="24"/>
          <w:lang w:val="kk-KZ"/>
        </w:rPr>
        <w:t>)</w:t>
      </w:r>
      <w:r w:rsidRPr="00266E88">
        <w:rPr>
          <w:rFonts w:ascii="Times New Roman" w:hAnsi="Times New Roman"/>
          <w:sz w:val="24"/>
          <w:szCs w:val="24"/>
        </w:rPr>
        <w:t>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Подраздел </w:t>
      </w:r>
      <w:r w:rsidRPr="00266E88">
        <w:rPr>
          <w:rFonts w:ascii="Times New Roman" w:hAnsi="Times New Roman"/>
          <w:sz w:val="24"/>
          <w:szCs w:val="24"/>
        </w:rPr>
        <w:t xml:space="preserve">4.5 </w:t>
      </w:r>
      <w:r w:rsidRPr="00266E88">
        <w:rPr>
          <w:rFonts w:ascii="Times New Roman" w:hAnsi="Times New Roman"/>
          <w:sz w:val="24"/>
          <w:szCs w:val="24"/>
          <w:lang w:val="kk-KZ"/>
        </w:rPr>
        <w:t>(</w:t>
      </w:r>
      <w:r w:rsidRPr="00266E88">
        <w:rPr>
          <w:rFonts w:ascii="Times New Roman" w:hAnsi="Times New Roman"/>
          <w:sz w:val="24"/>
          <w:szCs w:val="24"/>
        </w:rPr>
        <w:t>Общая классификация квалификации</w:t>
      </w:r>
      <w:r w:rsidRPr="00266E88">
        <w:rPr>
          <w:rFonts w:ascii="Times New Roman" w:hAnsi="Times New Roman"/>
          <w:sz w:val="24"/>
          <w:szCs w:val="24"/>
          <w:lang w:val="kk-KZ"/>
        </w:rPr>
        <w:t>)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заполняется </w:t>
      </w:r>
      <w:r w:rsidRPr="00266E88">
        <w:rPr>
          <w:rFonts w:ascii="Times New Roman" w:hAnsi="Times New Roman"/>
          <w:sz w:val="24"/>
          <w:szCs w:val="24"/>
        </w:rPr>
        <w:t xml:space="preserve">на </w:t>
      </w:r>
      <w:r w:rsidRPr="00266E88">
        <w:rPr>
          <w:rFonts w:ascii="Times New Roman" w:hAnsi="Times New Roman"/>
          <w:sz w:val="24"/>
          <w:szCs w:val="24"/>
          <w:lang w:val="kk-KZ"/>
        </w:rPr>
        <w:t>государственном и английском языках</w:t>
      </w:r>
      <w:r w:rsidRPr="00266E88">
        <w:rPr>
          <w:rFonts w:ascii="Times New Roman" w:hAnsi="Times New Roman"/>
          <w:sz w:val="24"/>
          <w:szCs w:val="24"/>
        </w:rPr>
        <w:t>)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в случае выдачи </w:t>
      </w:r>
      <w:r w:rsidRPr="00266E88">
        <w:rPr>
          <w:rFonts w:ascii="Times New Roman" w:hAnsi="Times New Roman"/>
          <w:sz w:val="24"/>
          <w:szCs w:val="24"/>
        </w:rPr>
        <w:t>выпускник</w:t>
      </w:r>
      <w:r w:rsidRPr="00266E88">
        <w:rPr>
          <w:rFonts w:ascii="Times New Roman" w:hAnsi="Times New Roman"/>
          <w:sz w:val="24"/>
          <w:szCs w:val="24"/>
          <w:lang w:val="kk-KZ"/>
        </w:rPr>
        <w:t>у</w:t>
      </w:r>
      <w:r w:rsidRPr="00266E88">
        <w:rPr>
          <w:rFonts w:ascii="Times New Roman" w:hAnsi="Times New Roman"/>
          <w:sz w:val="24"/>
          <w:szCs w:val="24"/>
        </w:rPr>
        <w:t xml:space="preserve"> диплом</w:t>
      </w:r>
      <w:r w:rsidRPr="00266E88">
        <w:rPr>
          <w:rFonts w:ascii="Times New Roman" w:hAnsi="Times New Roman"/>
          <w:sz w:val="24"/>
          <w:szCs w:val="24"/>
          <w:lang w:val="kk-KZ"/>
        </w:rPr>
        <w:t>а</w:t>
      </w:r>
      <w:r w:rsidRPr="00266E88">
        <w:rPr>
          <w:rFonts w:ascii="Times New Roman" w:hAnsi="Times New Roman"/>
          <w:sz w:val="24"/>
          <w:szCs w:val="24"/>
        </w:rPr>
        <w:t xml:space="preserve"> с отличием</w:t>
      </w:r>
      <w:r w:rsidRPr="00266E88">
        <w:rPr>
          <w:rFonts w:ascii="Times New Roman" w:hAnsi="Times New Roman"/>
          <w:sz w:val="24"/>
          <w:szCs w:val="24"/>
          <w:lang w:val="kk-KZ"/>
        </w:rPr>
        <w:t>.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kk-KZ"/>
        </w:rPr>
        <w:t>6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.</w:t>
      </w:r>
      <w:r>
        <w:rPr>
          <w:rFonts w:ascii="Times New Roman" w:hAnsi="Times New Roman"/>
          <w:sz w:val="24"/>
          <w:szCs w:val="24"/>
          <w:lang w:val="kk-KZ"/>
        </w:rPr>
        <w:t>2.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1</w:t>
      </w:r>
      <w:r>
        <w:rPr>
          <w:rFonts w:ascii="Times New Roman" w:hAnsi="Times New Roman"/>
          <w:sz w:val="24"/>
          <w:szCs w:val="24"/>
          <w:lang w:val="kk-KZ"/>
        </w:rPr>
        <w:t>3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При заполнении подраздела </w:t>
      </w:r>
      <w:r w:rsidR="00251D80" w:rsidRPr="00266E88">
        <w:rPr>
          <w:rFonts w:ascii="Times New Roman" w:hAnsi="Times New Roman"/>
          <w:sz w:val="24"/>
          <w:szCs w:val="24"/>
        </w:rPr>
        <w:t>5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.1 (</w:t>
      </w:r>
      <w:r w:rsidR="00251D80" w:rsidRPr="00266E88">
        <w:rPr>
          <w:rFonts w:ascii="Times New Roman" w:hAnsi="Times New Roman"/>
          <w:sz w:val="24"/>
          <w:szCs w:val="24"/>
        </w:rPr>
        <w:t>Доступ к дальнейшему образованию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) необходимо указать </w:t>
      </w:r>
      <w:r w:rsidR="00251D80" w:rsidRPr="00266E88">
        <w:rPr>
          <w:rFonts w:ascii="Times New Roman" w:hAnsi="Times New Roman"/>
          <w:sz w:val="24"/>
          <w:szCs w:val="24"/>
        </w:rPr>
        <w:t>доступ к дальнейшим академическим и/или профессиональным исследованиям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: </w:t>
      </w:r>
      <w:r w:rsidR="00251D80" w:rsidRPr="00266E88">
        <w:rPr>
          <w:rFonts w:ascii="Times New Roman" w:hAnsi="Times New Roman"/>
          <w:sz w:val="24"/>
          <w:szCs w:val="24"/>
        </w:rPr>
        <w:t>для бакалавриата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="00251D80" w:rsidRPr="00266E88">
        <w:rPr>
          <w:rFonts w:ascii="Times New Roman" w:hAnsi="Times New Roman"/>
          <w:sz w:val="24"/>
          <w:szCs w:val="24"/>
        </w:rPr>
        <w:t xml:space="preserve"> выпускник может продолжить обучение в магистратуре;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</w:t>
      </w:r>
      <w:r w:rsidR="00251D80" w:rsidRPr="00266E88">
        <w:rPr>
          <w:rFonts w:ascii="Times New Roman" w:hAnsi="Times New Roman"/>
          <w:sz w:val="24"/>
          <w:szCs w:val="24"/>
        </w:rPr>
        <w:t>для магистратуры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="00251D80" w:rsidRPr="00266E88">
        <w:rPr>
          <w:rFonts w:ascii="Times New Roman" w:hAnsi="Times New Roman"/>
          <w:sz w:val="24"/>
          <w:szCs w:val="24"/>
        </w:rPr>
        <w:t xml:space="preserve"> выпускник может продолжить обучение в докторантуре.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 xml:space="preserve">В подразделе 5.2. </w:t>
      </w:r>
      <w:r w:rsidRPr="00266E88">
        <w:rPr>
          <w:rFonts w:ascii="Times New Roman" w:hAnsi="Times New Roman"/>
          <w:sz w:val="24"/>
          <w:szCs w:val="24"/>
        </w:rPr>
        <w:t>Доступ к регулируемой профессии (если применимо)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у</w:t>
      </w:r>
      <w:r w:rsidRPr="00266E88">
        <w:rPr>
          <w:rFonts w:ascii="Times New Roman" w:hAnsi="Times New Roman"/>
          <w:sz w:val="24"/>
          <w:szCs w:val="24"/>
        </w:rPr>
        <w:t>каз</w:t>
      </w:r>
      <w:r w:rsidRPr="00266E88">
        <w:rPr>
          <w:rFonts w:ascii="Times New Roman" w:hAnsi="Times New Roman"/>
          <w:sz w:val="24"/>
          <w:szCs w:val="24"/>
          <w:lang w:val="kk-KZ"/>
        </w:rPr>
        <w:t>ывается</w:t>
      </w:r>
      <w:r w:rsidRPr="00266E88">
        <w:rPr>
          <w:rFonts w:ascii="Times New Roman" w:hAnsi="Times New Roman"/>
          <w:sz w:val="24"/>
          <w:szCs w:val="24"/>
        </w:rPr>
        <w:t xml:space="preserve"> «Не применимо»</w:t>
      </w:r>
      <w:r w:rsidRPr="00266E88">
        <w:rPr>
          <w:rFonts w:ascii="Times New Roman" w:hAnsi="Times New Roman"/>
          <w:sz w:val="24"/>
          <w:szCs w:val="24"/>
          <w:lang w:val="kk-KZ"/>
        </w:rPr>
        <w:t>.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6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.</w:t>
      </w:r>
      <w:r>
        <w:rPr>
          <w:rFonts w:ascii="Times New Roman" w:hAnsi="Times New Roman"/>
          <w:sz w:val="24"/>
          <w:szCs w:val="24"/>
          <w:lang w:val="kk-KZ"/>
        </w:rPr>
        <w:t>2.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1</w:t>
      </w:r>
      <w:r>
        <w:rPr>
          <w:rFonts w:ascii="Times New Roman" w:hAnsi="Times New Roman"/>
          <w:sz w:val="24"/>
          <w:szCs w:val="24"/>
          <w:lang w:val="kk-KZ"/>
        </w:rPr>
        <w:t>4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ab/>
        <w:t>Подраздел 6.1 заполняется с указанием следующей информации: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- наличие/период специализированной аккредитации и статус аккредитационного органа (членство в EQAR и/или в ENQA);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- страну/наименование организации/период о стажировке/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</w:t>
      </w:r>
      <w:r w:rsidRPr="00266E88">
        <w:rPr>
          <w:rFonts w:ascii="Times New Roman" w:hAnsi="Times New Roman"/>
          <w:sz w:val="24"/>
          <w:szCs w:val="24"/>
        </w:rPr>
        <w:t>академической мобильности (если предусмотрено);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lastRenderedPageBreak/>
        <w:t>- номер диплома (для бакалавриата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Pr="00266E88">
        <w:rPr>
          <w:rFonts w:ascii="Times New Roman" w:hAnsi="Times New Roman"/>
          <w:sz w:val="24"/>
          <w:szCs w:val="24"/>
        </w:rPr>
        <w:t xml:space="preserve"> серия (ЖБ-Б № … от …); для магистратуры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 –</w:t>
      </w:r>
      <w:r w:rsidRPr="00266E88">
        <w:rPr>
          <w:rFonts w:ascii="Times New Roman" w:hAnsi="Times New Roman"/>
          <w:sz w:val="24"/>
          <w:szCs w:val="24"/>
        </w:rPr>
        <w:t xml:space="preserve"> серия (ЖООК-М № … от …).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>В подразделе 6.2 (</w:t>
      </w:r>
      <w:r w:rsidRPr="00266E88">
        <w:rPr>
          <w:rFonts w:ascii="Times New Roman" w:hAnsi="Times New Roman"/>
          <w:sz w:val="24"/>
          <w:szCs w:val="24"/>
        </w:rPr>
        <w:t xml:space="preserve">Дополнительные источники информации) </w:t>
      </w:r>
      <w:r w:rsidRPr="00266E88">
        <w:rPr>
          <w:rFonts w:ascii="Times New Roman" w:hAnsi="Times New Roman"/>
          <w:sz w:val="24"/>
          <w:szCs w:val="24"/>
          <w:lang w:val="kk-KZ"/>
        </w:rPr>
        <w:t>у</w:t>
      </w:r>
      <w:r w:rsidRPr="00266E88">
        <w:rPr>
          <w:rFonts w:ascii="Times New Roman" w:hAnsi="Times New Roman"/>
          <w:sz w:val="24"/>
          <w:szCs w:val="24"/>
        </w:rPr>
        <w:t>каз</w:t>
      </w:r>
      <w:r w:rsidRPr="00266E88">
        <w:rPr>
          <w:rFonts w:ascii="Times New Roman" w:hAnsi="Times New Roman"/>
          <w:sz w:val="24"/>
          <w:szCs w:val="24"/>
          <w:lang w:val="kk-KZ"/>
        </w:rPr>
        <w:t>ывается</w:t>
      </w:r>
      <w:r w:rsidRPr="00266E88">
        <w:rPr>
          <w:rFonts w:ascii="Times New Roman" w:hAnsi="Times New Roman"/>
          <w:sz w:val="24"/>
          <w:szCs w:val="24"/>
        </w:rPr>
        <w:t xml:space="preserve"> официальный сайт вуза</w:t>
      </w:r>
      <w:r w:rsidRPr="00266E88">
        <w:rPr>
          <w:rFonts w:ascii="Times New Roman" w:hAnsi="Times New Roman"/>
          <w:sz w:val="24"/>
          <w:szCs w:val="24"/>
          <w:lang w:val="kk-KZ"/>
        </w:rPr>
        <w:t>.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kk-KZ"/>
        </w:rPr>
        <w:t>6.2.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1</w:t>
      </w:r>
      <w:r>
        <w:rPr>
          <w:rFonts w:ascii="Times New Roman" w:hAnsi="Times New Roman"/>
          <w:sz w:val="24"/>
          <w:szCs w:val="24"/>
          <w:lang w:val="kk-KZ"/>
        </w:rPr>
        <w:t>5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ab/>
        <w:t>В разделе 7 «</w:t>
      </w:r>
      <w:r w:rsidR="00251D80" w:rsidRPr="00266E88">
        <w:rPr>
          <w:rFonts w:ascii="Times New Roman" w:hAnsi="Times New Roman"/>
          <w:sz w:val="24"/>
          <w:szCs w:val="24"/>
        </w:rPr>
        <w:t xml:space="preserve">Сертификация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п</w:t>
      </w:r>
      <w:r w:rsidR="00251D80" w:rsidRPr="00266E88">
        <w:rPr>
          <w:rFonts w:ascii="Times New Roman" w:hAnsi="Times New Roman"/>
          <w:sz w:val="24"/>
          <w:szCs w:val="24"/>
        </w:rPr>
        <w:t>риложения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» в соответствующих ячейках указываются: д</w:t>
      </w:r>
      <w:r w:rsidR="00251D80" w:rsidRPr="00266E88">
        <w:rPr>
          <w:rFonts w:ascii="Times New Roman" w:hAnsi="Times New Roman"/>
          <w:sz w:val="24"/>
          <w:szCs w:val="24"/>
        </w:rPr>
        <w:t xml:space="preserve">ата выдачи </w:t>
      </w:r>
      <w:r w:rsidR="00251D80" w:rsidRPr="00266E88">
        <w:rPr>
          <w:rFonts w:ascii="Times New Roman" w:hAnsi="Times New Roman"/>
          <w:sz w:val="24"/>
          <w:szCs w:val="24"/>
          <w:lang w:val="en-US"/>
        </w:rPr>
        <w:t>Diploma</w:t>
      </w:r>
      <w:r w:rsidR="00251D80" w:rsidRPr="00266E88">
        <w:rPr>
          <w:rFonts w:ascii="Times New Roman" w:hAnsi="Times New Roman"/>
          <w:sz w:val="24"/>
          <w:szCs w:val="24"/>
        </w:rPr>
        <w:t xml:space="preserve"> </w:t>
      </w:r>
      <w:r w:rsidR="00251D80" w:rsidRPr="00266E88">
        <w:rPr>
          <w:rFonts w:ascii="Times New Roman" w:hAnsi="Times New Roman"/>
          <w:sz w:val="24"/>
          <w:szCs w:val="24"/>
          <w:lang w:val="en-US"/>
        </w:rPr>
        <w:t>Supplement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; и</w:t>
      </w:r>
      <w:r w:rsidR="00251D80" w:rsidRPr="00266E88">
        <w:rPr>
          <w:rFonts w:ascii="Times New Roman" w:hAnsi="Times New Roman"/>
          <w:sz w:val="24"/>
          <w:szCs w:val="24"/>
        </w:rPr>
        <w:t xml:space="preserve">мя и фамилия, подпись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должностного лица (</w:t>
      </w:r>
      <w:r w:rsidR="00A62B14">
        <w:rPr>
          <w:rFonts w:ascii="Times New Roman" w:hAnsi="Times New Roman"/>
          <w:sz w:val="24"/>
          <w:szCs w:val="24"/>
          <w:lang w:val="kk-KZ"/>
        </w:rPr>
        <w:t xml:space="preserve">Председателя Правления -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ректора или курирующего проректора)</w:t>
      </w:r>
      <w:r w:rsidR="00251D80" w:rsidRPr="00266E88">
        <w:rPr>
          <w:rFonts w:ascii="Times New Roman" w:hAnsi="Times New Roman"/>
          <w:sz w:val="24"/>
          <w:szCs w:val="24"/>
        </w:rPr>
        <w:t xml:space="preserve">, подтверждающего Diploma Supplement; 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о</w:t>
      </w:r>
      <w:r w:rsidR="00251D80" w:rsidRPr="00266E88">
        <w:rPr>
          <w:rFonts w:ascii="Times New Roman" w:hAnsi="Times New Roman"/>
          <w:sz w:val="24"/>
          <w:szCs w:val="24"/>
        </w:rPr>
        <w:t>фициальная должность подтверждающего должностного лица.</w:t>
      </w:r>
    </w:p>
    <w:p w:rsidR="00251D80" w:rsidRPr="00266E88" w:rsidRDefault="00251D80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  <w:lang w:val="kk-KZ"/>
        </w:rPr>
        <w:t>В разделе 7.4 подпись должностного лица подтверждается о</w:t>
      </w:r>
      <w:r w:rsidRPr="00266E88">
        <w:rPr>
          <w:rFonts w:ascii="Times New Roman" w:hAnsi="Times New Roman"/>
          <w:sz w:val="24"/>
          <w:szCs w:val="24"/>
        </w:rPr>
        <w:t>фициальн</w:t>
      </w:r>
      <w:r w:rsidRPr="00266E88">
        <w:rPr>
          <w:rFonts w:ascii="Times New Roman" w:hAnsi="Times New Roman"/>
          <w:sz w:val="24"/>
          <w:szCs w:val="24"/>
          <w:lang w:val="kk-KZ"/>
        </w:rPr>
        <w:t xml:space="preserve">ой </w:t>
      </w:r>
      <w:r w:rsidRPr="00266E88">
        <w:rPr>
          <w:rFonts w:ascii="Times New Roman" w:hAnsi="Times New Roman"/>
          <w:sz w:val="24"/>
          <w:szCs w:val="24"/>
        </w:rPr>
        <w:t>печать</w:t>
      </w:r>
      <w:r w:rsidRPr="00266E88">
        <w:rPr>
          <w:rFonts w:ascii="Times New Roman" w:hAnsi="Times New Roman"/>
          <w:sz w:val="24"/>
          <w:szCs w:val="24"/>
          <w:lang w:val="kk-KZ"/>
        </w:rPr>
        <w:t>ю</w:t>
      </w:r>
      <w:r w:rsidRPr="00266E88">
        <w:rPr>
          <w:rFonts w:ascii="Times New Roman" w:hAnsi="Times New Roman"/>
          <w:sz w:val="24"/>
          <w:szCs w:val="24"/>
        </w:rPr>
        <w:t xml:space="preserve"> </w:t>
      </w:r>
      <w:r w:rsidR="006C2B7B">
        <w:rPr>
          <w:rFonts w:ascii="Times New Roman" w:hAnsi="Times New Roman"/>
          <w:sz w:val="24"/>
          <w:szCs w:val="24"/>
        </w:rPr>
        <w:t>университета</w:t>
      </w:r>
      <w:r w:rsidRPr="00266E88">
        <w:rPr>
          <w:rFonts w:ascii="Times New Roman" w:hAnsi="Times New Roman"/>
          <w:sz w:val="24"/>
          <w:szCs w:val="24"/>
        </w:rPr>
        <w:t xml:space="preserve">.  </w:t>
      </w:r>
    </w:p>
    <w:p w:rsidR="00251D80" w:rsidRPr="00266E88" w:rsidRDefault="00A66ABC" w:rsidP="00251D80">
      <w:pPr>
        <w:pStyle w:val="af"/>
        <w:tabs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  <w:lang w:val="kk-KZ"/>
        </w:rPr>
        <w:t>6.2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.1</w:t>
      </w:r>
      <w:r>
        <w:rPr>
          <w:rFonts w:ascii="Times New Roman" w:hAnsi="Times New Roman"/>
          <w:sz w:val="24"/>
          <w:szCs w:val="24"/>
          <w:lang w:val="kk-KZ"/>
        </w:rPr>
        <w:t>6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ab/>
        <w:t xml:space="preserve">В разделе 8 приводится </w:t>
      </w:r>
      <w:r w:rsidR="00251D80" w:rsidRPr="00266E88">
        <w:rPr>
          <w:rFonts w:ascii="Times New Roman" w:hAnsi="Times New Roman"/>
          <w:sz w:val="24"/>
          <w:szCs w:val="24"/>
        </w:rPr>
        <w:t>информация о национальной системе высшего и послевузовского образования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согласно образцу.</w:t>
      </w:r>
    </w:p>
    <w:p w:rsidR="006C2B7B" w:rsidRDefault="006C2B7B" w:rsidP="005E2D18">
      <w:pPr>
        <w:tabs>
          <w:tab w:val="left" w:pos="2552"/>
        </w:tabs>
        <w:ind w:firstLine="709"/>
        <w:rPr>
          <w:sz w:val="24"/>
          <w:szCs w:val="24"/>
          <w:lang w:val="kk-KZ"/>
        </w:rPr>
      </w:pPr>
    </w:p>
    <w:p w:rsidR="00251D80" w:rsidRPr="00266E88" w:rsidRDefault="00A66ABC" w:rsidP="006C2B7B">
      <w:pPr>
        <w:tabs>
          <w:tab w:val="left" w:pos="142"/>
          <w:tab w:val="left" w:pos="993"/>
          <w:tab w:val="left" w:pos="2552"/>
        </w:tabs>
        <w:ind w:firstLine="709"/>
        <w:jc w:val="both"/>
        <w:rPr>
          <w:b/>
          <w:sz w:val="24"/>
          <w:szCs w:val="24"/>
        </w:rPr>
      </w:pPr>
      <w:r w:rsidRPr="006C2B7B">
        <w:rPr>
          <w:b/>
          <w:sz w:val="24"/>
          <w:szCs w:val="24"/>
          <w:lang w:val="kk-KZ"/>
        </w:rPr>
        <w:t>6</w:t>
      </w:r>
      <w:r w:rsidR="00251D80" w:rsidRPr="00266E88">
        <w:rPr>
          <w:b/>
          <w:sz w:val="24"/>
          <w:szCs w:val="24"/>
          <w:lang w:val="kk-KZ"/>
        </w:rPr>
        <w:t>.</w:t>
      </w:r>
      <w:r>
        <w:rPr>
          <w:b/>
          <w:sz w:val="24"/>
          <w:szCs w:val="24"/>
          <w:lang w:val="kk-KZ"/>
        </w:rPr>
        <w:t>3</w:t>
      </w:r>
      <w:r w:rsidR="00251D80" w:rsidRPr="00266E88">
        <w:rPr>
          <w:b/>
          <w:sz w:val="24"/>
          <w:szCs w:val="24"/>
          <w:lang w:val="kk-KZ"/>
        </w:rPr>
        <w:t xml:space="preserve"> </w:t>
      </w:r>
      <w:r w:rsidR="00D77034">
        <w:rPr>
          <w:b/>
          <w:sz w:val="24"/>
          <w:szCs w:val="24"/>
          <w:lang w:val="kk-KZ"/>
        </w:rPr>
        <w:t>Структура формы</w:t>
      </w:r>
      <w:r w:rsidR="00251D80" w:rsidRPr="00266E88">
        <w:rPr>
          <w:b/>
          <w:sz w:val="24"/>
          <w:szCs w:val="24"/>
        </w:rPr>
        <w:t xml:space="preserve">, </w:t>
      </w:r>
      <w:r w:rsidR="00D77034">
        <w:rPr>
          <w:b/>
          <w:sz w:val="24"/>
          <w:szCs w:val="24"/>
        </w:rPr>
        <w:t xml:space="preserve">выдача и порядок заполнения </w:t>
      </w:r>
      <w:r w:rsidR="006C2B7B">
        <w:rPr>
          <w:b/>
          <w:sz w:val="24"/>
          <w:szCs w:val="24"/>
        </w:rPr>
        <w:t>с</w:t>
      </w:r>
      <w:r w:rsidR="00251D80" w:rsidRPr="00266E88">
        <w:rPr>
          <w:b/>
          <w:sz w:val="24"/>
          <w:szCs w:val="24"/>
        </w:rPr>
        <w:t>видетельств</w:t>
      </w:r>
      <w:r w:rsidR="006C2B7B">
        <w:rPr>
          <w:b/>
          <w:sz w:val="24"/>
          <w:szCs w:val="24"/>
        </w:rPr>
        <w:t>а к диплому магистра</w:t>
      </w:r>
    </w:p>
    <w:p w:rsidR="00251D80" w:rsidRPr="000F3E9E" w:rsidRDefault="00A66ABC" w:rsidP="006C2B7B">
      <w:pPr>
        <w:pStyle w:val="afa"/>
        <w:tabs>
          <w:tab w:val="left" w:pos="142"/>
          <w:tab w:val="left" w:pos="993"/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  <w:lang w:val="kk-KZ"/>
        </w:rPr>
      </w:pPr>
      <w:r>
        <w:rPr>
          <w:rFonts w:ascii="Times New Roman" w:hAnsi="Times New Roman"/>
          <w:sz w:val="24"/>
          <w:szCs w:val="24"/>
        </w:rPr>
        <w:t>6</w:t>
      </w:r>
      <w:r w:rsidR="00251D80" w:rsidRPr="00266E8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3.</w:t>
      </w:r>
      <w:r w:rsidR="00251D80" w:rsidRPr="00266E88">
        <w:rPr>
          <w:rFonts w:ascii="Times New Roman" w:hAnsi="Times New Roman"/>
          <w:sz w:val="24"/>
          <w:szCs w:val="24"/>
        </w:rPr>
        <w:t>1 Магистр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>,</w:t>
      </w:r>
      <w:r w:rsidR="00251D80" w:rsidRPr="00266E88">
        <w:rPr>
          <w:rFonts w:ascii="Times New Roman" w:hAnsi="Times New Roman"/>
          <w:sz w:val="24"/>
          <w:szCs w:val="24"/>
        </w:rPr>
        <w:t xml:space="preserve"> окончивший профильную</w:t>
      </w:r>
      <w:r w:rsidR="00251D80" w:rsidRPr="00266E88">
        <w:rPr>
          <w:rFonts w:ascii="Times New Roman" w:hAnsi="Times New Roman"/>
          <w:sz w:val="24"/>
          <w:szCs w:val="24"/>
          <w:lang w:val="kk-KZ"/>
        </w:rPr>
        <w:t xml:space="preserve"> магистратуру, допускается к педагогической деятельности после дополнительного освоения образовательной программы магистратуры </w:t>
      </w:r>
      <w:r w:rsidR="00251D80" w:rsidRPr="000F3E9E">
        <w:rPr>
          <w:rFonts w:ascii="Times New Roman" w:hAnsi="Times New Roman"/>
          <w:sz w:val="24"/>
          <w:szCs w:val="24"/>
          <w:lang w:val="kk-KZ"/>
        </w:rPr>
        <w:t>педагогическ</w:t>
      </w:r>
      <w:r w:rsidR="006C2B7B" w:rsidRPr="000F3E9E">
        <w:rPr>
          <w:rFonts w:ascii="Times New Roman" w:hAnsi="Times New Roman"/>
          <w:sz w:val="24"/>
          <w:szCs w:val="24"/>
          <w:lang w:val="kk-KZ"/>
        </w:rPr>
        <w:t>ого профиля</w:t>
      </w:r>
      <w:r w:rsidR="00251D80" w:rsidRPr="000F3E9E">
        <w:rPr>
          <w:rFonts w:ascii="Times New Roman" w:hAnsi="Times New Roman"/>
          <w:sz w:val="24"/>
          <w:szCs w:val="24"/>
          <w:lang w:val="kk-KZ"/>
        </w:rPr>
        <w:t xml:space="preserve">.  </w:t>
      </w:r>
    </w:p>
    <w:p w:rsidR="00251D80" w:rsidRPr="000F3E9E" w:rsidRDefault="003F5CFA" w:rsidP="006C2B7B">
      <w:pPr>
        <w:pStyle w:val="afa"/>
        <w:tabs>
          <w:tab w:val="left" w:pos="993"/>
          <w:tab w:val="left" w:pos="1134"/>
        </w:tabs>
        <w:ind w:firstLine="709"/>
        <w:jc w:val="both"/>
        <w:rPr>
          <w:rFonts w:ascii="Times New Roman" w:hAnsi="Times New Roman"/>
          <w:color w:val="000000"/>
          <w:spacing w:val="2"/>
          <w:sz w:val="24"/>
          <w:szCs w:val="24"/>
          <w:lang w:val="kk-KZ"/>
        </w:rPr>
      </w:pPr>
      <w:r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6.3.2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 Магистру профильного направления, завершившему образовательную программу магистратуры педагогического профиля, выдается соответствующее свидетельство к основному диплому (</w:t>
      </w:r>
      <w:r w:rsidR="00630382" w:rsidRPr="000F3E9E">
        <w:rPr>
          <w:rFonts w:ascii="Times New Roman" w:hAnsi="Times New Roman"/>
          <w:sz w:val="24"/>
          <w:szCs w:val="24"/>
          <w:lang w:val="kk-KZ"/>
        </w:rPr>
        <w:t>Приложение Е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). </w:t>
      </w:r>
    </w:p>
    <w:p w:rsidR="00251D80" w:rsidRPr="000F3E9E" w:rsidRDefault="003F5CFA" w:rsidP="006C2B7B">
      <w:pPr>
        <w:pStyle w:val="a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6.3.4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 Отдел послевузовского образования регистрирует свидетельство в журнале регистрации </w:t>
      </w:r>
      <w:r w:rsidR="00630382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дополнительного свидетельства 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(П</w:t>
      </w:r>
      <w:r w:rsidR="009C65E5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риложение </w:t>
      </w:r>
      <w:r w:rsidR="00E52222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К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)</w:t>
      </w:r>
      <w:r w:rsidR="00630382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.</w:t>
      </w:r>
      <w:r w:rsidR="00251D80" w:rsidRPr="000F3E9E">
        <w:rPr>
          <w:rFonts w:ascii="Times New Roman" w:hAnsi="Times New Roman"/>
          <w:sz w:val="24"/>
          <w:szCs w:val="24"/>
        </w:rPr>
        <w:tab/>
      </w:r>
      <w:r w:rsidR="00630382" w:rsidRPr="000F3E9E">
        <w:rPr>
          <w:rFonts w:ascii="Times New Roman" w:hAnsi="Times New Roman"/>
          <w:sz w:val="24"/>
          <w:szCs w:val="24"/>
        </w:rPr>
        <w:t xml:space="preserve"> </w:t>
      </w:r>
    </w:p>
    <w:p w:rsidR="00251D80" w:rsidRPr="000F3E9E" w:rsidRDefault="003F5CFA" w:rsidP="006C2B7B">
      <w:pPr>
        <w:pStyle w:val="a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6.3.5</w:t>
      </w:r>
      <w:r w:rsidR="00251D80" w:rsidRPr="000F3E9E">
        <w:rPr>
          <w:rFonts w:ascii="Times New Roman" w:hAnsi="Times New Roman"/>
          <w:sz w:val="24"/>
          <w:szCs w:val="24"/>
        </w:rPr>
        <w:tab/>
        <w:t>Свидетельство к диплому магистра – СMA</w:t>
      </w:r>
      <w:r w:rsidR="000E07BD" w:rsidRPr="000F3E9E">
        <w:rPr>
          <w:rFonts w:ascii="Times New Roman" w:hAnsi="Times New Roman"/>
          <w:sz w:val="24"/>
          <w:szCs w:val="24"/>
        </w:rPr>
        <w:t>-</w:t>
      </w:r>
      <w:r w:rsidR="000E07BD" w:rsidRPr="000F3E9E">
        <w:rPr>
          <w:rFonts w:ascii="Times New Roman" w:hAnsi="Times New Roman"/>
          <w:sz w:val="24"/>
          <w:szCs w:val="24"/>
          <w:lang w:val="en-US"/>
        </w:rPr>
        <w:t>A</w:t>
      </w:r>
      <w:r w:rsidR="00251D80" w:rsidRPr="000F3E9E">
        <w:rPr>
          <w:rFonts w:ascii="Times New Roman" w:hAnsi="Times New Roman"/>
          <w:sz w:val="24"/>
          <w:szCs w:val="24"/>
        </w:rPr>
        <w:t xml:space="preserve"> содержит:</w:t>
      </w:r>
    </w:p>
    <w:p w:rsidR="00251D80" w:rsidRPr="000F3E9E" w:rsidRDefault="00251D80" w:rsidP="006C2B7B">
      <w:pPr>
        <w:pStyle w:val="af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 xml:space="preserve">1) </w:t>
      </w:r>
      <w:r w:rsidR="00630382" w:rsidRPr="000F3E9E">
        <w:rPr>
          <w:rFonts w:ascii="Times New Roman" w:hAnsi="Times New Roman"/>
          <w:sz w:val="24"/>
          <w:szCs w:val="24"/>
        </w:rPr>
        <w:t>ф</w:t>
      </w:r>
      <w:r w:rsidRPr="000F3E9E">
        <w:rPr>
          <w:rFonts w:ascii="Times New Roman" w:hAnsi="Times New Roman"/>
          <w:sz w:val="24"/>
          <w:szCs w:val="24"/>
        </w:rPr>
        <w:t>амилия, имя, отчество (при наличии) выпускника;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код и наименование специальности и (или) образовательной программы;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 xml:space="preserve">полное наименование </w:t>
      </w:r>
      <w:r w:rsidR="00630382" w:rsidRPr="000F3E9E">
        <w:rPr>
          <w:rFonts w:ascii="Times New Roman" w:hAnsi="Times New Roman"/>
          <w:sz w:val="24"/>
          <w:szCs w:val="24"/>
        </w:rPr>
        <w:t>университета</w:t>
      </w:r>
      <w:r w:rsidRPr="000F3E9E">
        <w:rPr>
          <w:rFonts w:ascii="Times New Roman" w:hAnsi="Times New Roman"/>
          <w:sz w:val="24"/>
          <w:szCs w:val="24"/>
        </w:rPr>
        <w:t>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наименование дисциплин;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число кредитов, буквенная, в баллах;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 xml:space="preserve">наименование практики; 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число кредитов, буквенная, в баллах;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подпись руководителя университета;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печать университета;</w:t>
      </w:r>
    </w:p>
    <w:p w:rsidR="00251D80" w:rsidRPr="000F3E9E" w:rsidRDefault="00251D80" w:rsidP="00F43D75">
      <w:pPr>
        <w:pStyle w:val="af"/>
        <w:numPr>
          <w:ilvl w:val="0"/>
          <w:numId w:val="8"/>
        </w:numPr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дата выдачи.</w:t>
      </w:r>
    </w:p>
    <w:p w:rsidR="00251D80" w:rsidRPr="000F3E9E" w:rsidRDefault="003F5CFA" w:rsidP="00630382">
      <w:pPr>
        <w:pStyle w:val="afa"/>
        <w:tabs>
          <w:tab w:val="left" w:pos="993"/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>6.3.6</w:t>
      </w:r>
      <w:r w:rsidR="00251D80"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 </w:t>
      </w:r>
      <w:r w:rsidRPr="000F3E9E">
        <w:rPr>
          <w:rFonts w:ascii="Times New Roman" w:hAnsi="Times New Roman"/>
          <w:color w:val="000000"/>
          <w:spacing w:val="2"/>
          <w:sz w:val="24"/>
          <w:szCs w:val="24"/>
          <w:lang w:val="kk-KZ"/>
        </w:rPr>
        <w:t xml:space="preserve"> </w:t>
      </w:r>
      <w:r w:rsidR="00251D80" w:rsidRPr="000F3E9E">
        <w:rPr>
          <w:rFonts w:ascii="Times New Roman" w:hAnsi="Times New Roman"/>
          <w:sz w:val="24"/>
          <w:szCs w:val="24"/>
        </w:rPr>
        <w:t xml:space="preserve">Заполнение свидетельства к диплому магистра производится с помощью печатающих устройств или каллиграфическим почерком (шариковой ручкой с черной пастой). </w:t>
      </w:r>
    </w:p>
    <w:p w:rsidR="00251D80" w:rsidRPr="000F3E9E" w:rsidRDefault="003F5CFA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color w:val="000000"/>
          <w:spacing w:val="2"/>
          <w:sz w:val="24"/>
          <w:szCs w:val="24"/>
        </w:rPr>
        <w:t xml:space="preserve">6.3.7 </w:t>
      </w:r>
      <w:r w:rsidR="00251D80" w:rsidRPr="000F3E9E">
        <w:rPr>
          <w:sz w:val="24"/>
          <w:szCs w:val="24"/>
        </w:rPr>
        <w:t>Свидетельства к диплому магистра заполняются на государственном и русском языках.</w:t>
      </w:r>
    </w:p>
    <w:p w:rsidR="00251D80" w:rsidRPr="000F3E9E" w:rsidRDefault="003F5CFA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color w:val="000000"/>
          <w:spacing w:val="2"/>
          <w:sz w:val="24"/>
          <w:szCs w:val="24"/>
          <w:lang w:val="kk-KZ"/>
        </w:rPr>
        <w:t xml:space="preserve">6.3.8  </w:t>
      </w:r>
      <w:r w:rsidR="00251D80" w:rsidRPr="000F3E9E">
        <w:rPr>
          <w:sz w:val="24"/>
          <w:szCs w:val="24"/>
        </w:rPr>
        <w:t>Свидетельства к диплому магистра заполняются на двух языках следующим образом:</w:t>
      </w:r>
    </w:p>
    <w:p w:rsidR="00251D80" w:rsidRPr="000F3E9E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 xml:space="preserve">1) </w:t>
      </w:r>
      <w:r w:rsidR="000E07BD" w:rsidRPr="000F3E9E">
        <w:rPr>
          <w:sz w:val="24"/>
          <w:szCs w:val="24"/>
        </w:rPr>
        <w:t>в строке «</w:t>
      </w:r>
      <w:r w:rsidRPr="000F3E9E">
        <w:rPr>
          <w:sz w:val="24"/>
          <w:szCs w:val="24"/>
        </w:rPr>
        <w:t>фамилия, имя и отчество (при его наличии)</w:t>
      </w:r>
      <w:r w:rsidR="000E07BD" w:rsidRPr="000F3E9E">
        <w:rPr>
          <w:sz w:val="24"/>
          <w:szCs w:val="24"/>
        </w:rPr>
        <w:t xml:space="preserve">» для граждан Республики Казахстан, </w:t>
      </w:r>
      <w:r w:rsidRPr="000F3E9E">
        <w:rPr>
          <w:sz w:val="24"/>
          <w:szCs w:val="24"/>
        </w:rPr>
        <w:t>завершивш</w:t>
      </w:r>
      <w:r w:rsidR="000E07BD" w:rsidRPr="000F3E9E">
        <w:rPr>
          <w:sz w:val="24"/>
          <w:szCs w:val="24"/>
        </w:rPr>
        <w:t xml:space="preserve">их </w:t>
      </w:r>
      <w:r w:rsidRPr="000F3E9E">
        <w:rPr>
          <w:sz w:val="24"/>
          <w:szCs w:val="24"/>
        </w:rPr>
        <w:t>обучение, прописываются полностью в соответствии с записью в документе удостоверяющем личность (либо его заменяющем документе);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 xml:space="preserve">2) </w:t>
      </w:r>
      <w:r w:rsidR="000E07BD" w:rsidRPr="000F3E9E">
        <w:rPr>
          <w:sz w:val="24"/>
          <w:szCs w:val="24"/>
        </w:rPr>
        <w:t>в строке «</w:t>
      </w:r>
      <w:r w:rsidRPr="000F3E9E">
        <w:rPr>
          <w:sz w:val="24"/>
          <w:szCs w:val="24"/>
        </w:rPr>
        <w:t>фамилия, имя и отчество (при его наличии) иностранного гражданина записываются по</w:t>
      </w:r>
      <w:r w:rsidRPr="00266E88">
        <w:rPr>
          <w:sz w:val="24"/>
          <w:szCs w:val="24"/>
        </w:rPr>
        <w:t xml:space="preserve"> данным </w:t>
      </w:r>
      <w:r w:rsidR="000E07BD" w:rsidRPr="00266E88">
        <w:rPr>
          <w:sz w:val="24"/>
          <w:szCs w:val="24"/>
        </w:rPr>
        <w:t xml:space="preserve">заграничного паспорта; 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3) в строке «окончившему(-ей) профильную магистратуру по специальности и (или) образовательной программе» указывается код и наименование специальности и (или) образовательной программы;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4) в строке «в том, что он(-а) освоил(-а) цикл дисциплин педагогического профиля в период с «___»_________________года по «____» ________________года» указывается сроки обучения;  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5) в строке «полное наименование высшего учебного заведения» указывается официальное наименование </w:t>
      </w:r>
      <w:r w:rsidR="00630382">
        <w:rPr>
          <w:sz w:val="24"/>
          <w:szCs w:val="24"/>
        </w:rPr>
        <w:t>университета</w:t>
      </w:r>
      <w:r w:rsidRPr="00266E88">
        <w:rPr>
          <w:sz w:val="24"/>
          <w:szCs w:val="24"/>
        </w:rPr>
        <w:t>;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6) в строке «со следующими академическими показателями» указываются наименование дисциплин, число кредитов, и оценка (буквенная, в баллах);</w:t>
      </w:r>
    </w:p>
    <w:p w:rsidR="00251D80" w:rsidRPr="00266E88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7) в строке «и прошел (а) практику»</w:t>
      </w:r>
      <w:r w:rsidR="000E07BD" w:rsidRPr="00266E88">
        <w:rPr>
          <w:sz w:val="24"/>
          <w:szCs w:val="24"/>
        </w:rPr>
        <w:t>:</w:t>
      </w:r>
      <w:r w:rsidRPr="00266E88">
        <w:rPr>
          <w:sz w:val="24"/>
          <w:szCs w:val="24"/>
        </w:rPr>
        <w:t xml:space="preserve"> указывается наименование, число кредитов, оценка (буквенная, в баллах);</w:t>
      </w:r>
    </w:p>
    <w:p w:rsidR="00251D80" w:rsidRPr="000F3E9E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lastRenderedPageBreak/>
        <w:t xml:space="preserve">8) указывается дата; </w:t>
      </w:r>
      <w:r w:rsidR="00630382" w:rsidRPr="000F3E9E">
        <w:rPr>
          <w:sz w:val="24"/>
          <w:szCs w:val="24"/>
        </w:rPr>
        <w:t xml:space="preserve"> </w:t>
      </w:r>
    </w:p>
    <w:p w:rsidR="00251D80" w:rsidRPr="000F3E9E" w:rsidRDefault="00251D80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9) в бланке указывается серия и номер свидетельства к диплому магистра, дата выдачи свидетельства к диплому магистра: число (цифрой), месяц (прописью) и год (четырехзначн</w:t>
      </w:r>
      <w:r w:rsidRPr="000F3E9E">
        <w:rPr>
          <w:color w:val="000000"/>
          <w:sz w:val="24"/>
          <w:szCs w:val="24"/>
        </w:rPr>
        <w:t>о</w:t>
      </w:r>
      <w:r w:rsidRPr="000F3E9E">
        <w:rPr>
          <w:sz w:val="24"/>
          <w:szCs w:val="24"/>
        </w:rPr>
        <w:t xml:space="preserve">й цифрой), регистрационный номер бланка по журналу регистрации </w:t>
      </w:r>
      <w:r w:rsidR="0030772D" w:rsidRPr="000F3E9E">
        <w:rPr>
          <w:sz w:val="24"/>
          <w:szCs w:val="24"/>
        </w:rPr>
        <w:t xml:space="preserve">дополнительного свидетельства. </w:t>
      </w:r>
      <w:r w:rsidR="00630382" w:rsidRPr="000F3E9E">
        <w:rPr>
          <w:sz w:val="24"/>
          <w:szCs w:val="24"/>
        </w:rPr>
        <w:t xml:space="preserve"> (Приложение</w:t>
      </w:r>
      <w:r w:rsidR="0030772D" w:rsidRPr="000F3E9E">
        <w:rPr>
          <w:sz w:val="24"/>
          <w:szCs w:val="24"/>
        </w:rPr>
        <w:t xml:space="preserve"> К</w:t>
      </w:r>
      <w:r w:rsidR="00630382" w:rsidRPr="000F3E9E">
        <w:rPr>
          <w:sz w:val="24"/>
          <w:szCs w:val="24"/>
        </w:rPr>
        <w:t>)</w:t>
      </w:r>
    </w:p>
    <w:p w:rsidR="00251D80" w:rsidRPr="000F3E9E" w:rsidRDefault="0030772D" w:rsidP="006C2B7B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color w:val="000000"/>
          <w:spacing w:val="2"/>
          <w:sz w:val="24"/>
          <w:szCs w:val="24"/>
          <w:lang w:val="kk-KZ"/>
        </w:rPr>
        <w:t>6.3.9</w:t>
      </w:r>
      <w:r w:rsidR="00630382" w:rsidRPr="000F3E9E">
        <w:rPr>
          <w:color w:val="000000"/>
          <w:spacing w:val="2"/>
          <w:sz w:val="24"/>
          <w:szCs w:val="24"/>
          <w:lang w:val="kk-KZ"/>
        </w:rPr>
        <w:t xml:space="preserve"> </w:t>
      </w:r>
      <w:r w:rsidRPr="000F3E9E">
        <w:rPr>
          <w:color w:val="000000"/>
          <w:spacing w:val="2"/>
          <w:sz w:val="24"/>
          <w:szCs w:val="24"/>
          <w:lang w:val="kk-KZ"/>
        </w:rPr>
        <w:t xml:space="preserve"> </w:t>
      </w:r>
      <w:r w:rsidR="00251D80" w:rsidRPr="000F3E9E">
        <w:rPr>
          <w:sz w:val="24"/>
          <w:szCs w:val="24"/>
        </w:rPr>
        <w:t>Подпис</w:t>
      </w:r>
      <w:r w:rsidR="00630382" w:rsidRPr="000F3E9E">
        <w:rPr>
          <w:sz w:val="24"/>
          <w:szCs w:val="24"/>
        </w:rPr>
        <w:t>ь</w:t>
      </w:r>
      <w:r w:rsidR="00251D80" w:rsidRPr="000F3E9E">
        <w:rPr>
          <w:sz w:val="24"/>
          <w:szCs w:val="24"/>
        </w:rPr>
        <w:t xml:space="preserve"> </w:t>
      </w:r>
      <w:r w:rsidRPr="000F3E9E">
        <w:rPr>
          <w:sz w:val="24"/>
          <w:szCs w:val="24"/>
        </w:rPr>
        <w:t>Председателя Правления - Р</w:t>
      </w:r>
      <w:r w:rsidR="00251D80" w:rsidRPr="000F3E9E">
        <w:rPr>
          <w:sz w:val="24"/>
          <w:szCs w:val="24"/>
        </w:rPr>
        <w:t>ектора</w:t>
      </w:r>
      <w:r w:rsidR="000E07BD" w:rsidRPr="000F3E9E">
        <w:rPr>
          <w:sz w:val="24"/>
          <w:szCs w:val="24"/>
        </w:rPr>
        <w:t xml:space="preserve"> </w:t>
      </w:r>
      <w:r w:rsidR="00251D80" w:rsidRPr="000F3E9E">
        <w:rPr>
          <w:sz w:val="24"/>
          <w:szCs w:val="24"/>
        </w:rPr>
        <w:t xml:space="preserve">в свидетельствах проставляются шариковой ручкой с черной  пастой. На отведенном для печати месте ставится печать </w:t>
      </w:r>
      <w:r w:rsidR="00630382" w:rsidRPr="000F3E9E">
        <w:rPr>
          <w:sz w:val="24"/>
          <w:szCs w:val="24"/>
        </w:rPr>
        <w:t>университета</w:t>
      </w:r>
      <w:r w:rsidR="00251D80" w:rsidRPr="000F3E9E">
        <w:rPr>
          <w:sz w:val="24"/>
          <w:szCs w:val="24"/>
        </w:rPr>
        <w:t>.</w:t>
      </w:r>
    </w:p>
    <w:p w:rsidR="00251D80" w:rsidRPr="000F3E9E" w:rsidRDefault="0030772D" w:rsidP="00630382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  <w:r w:rsidRPr="000F3E9E">
        <w:rPr>
          <w:color w:val="000000"/>
          <w:spacing w:val="2"/>
          <w:sz w:val="24"/>
          <w:szCs w:val="24"/>
          <w:lang w:val="kk-KZ"/>
        </w:rPr>
        <w:t xml:space="preserve">6.3.10 </w:t>
      </w:r>
      <w:r w:rsidR="00251D80" w:rsidRPr="000F3E9E">
        <w:rPr>
          <w:sz w:val="24"/>
          <w:szCs w:val="24"/>
        </w:rPr>
        <w:t>После заполнения свидетельства к диплому магистра он должен быть тщательно проверен на точность и безошибочность внесенных в него записей. Документ, составленный с ошибками, считается испорченным и подлежит замене.</w:t>
      </w:r>
      <w:r w:rsidR="00630382" w:rsidRPr="000F3E9E">
        <w:rPr>
          <w:sz w:val="24"/>
          <w:szCs w:val="24"/>
        </w:rPr>
        <w:t xml:space="preserve"> </w:t>
      </w:r>
    </w:p>
    <w:p w:rsidR="00630382" w:rsidRPr="000F3E9E" w:rsidRDefault="00630382" w:rsidP="00630382">
      <w:pPr>
        <w:tabs>
          <w:tab w:val="left" w:pos="993"/>
          <w:tab w:val="left" w:pos="1134"/>
        </w:tabs>
        <w:ind w:firstLine="709"/>
        <w:jc w:val="both"/>
        <w:rPr>
          <w:sz w:val="24"/>
          <w:szCs w:val="24"/>
        </w:rPr>
      </w:pPr>
    </w:p>
    <w:p w:rsidR="00251D80" w:rsidRPr="000F3E9E" w:rsidRDefault="00A66ABC" w:rsidP="00630382">
      <w:pPr>
        <w:tabs>
          <w:tab w:val="left" w:pos="993"/>
          <w:tab w:val="left" w:pos="1276"/>
        </w:tabs>
        <w:ind w:firstLine="720"/>
        <w:jc w:val="both"/>
        <w:rPr>
          <w:b/>
          <w:sz w:val="24"/>
          <w:szCs w:val="24"/>
          <w:lang w:val="kk-KZ"/>
        </w:rPr>
      </w:pPr>
      <w:r w:rsidRPr="000F3E9E">
        <w:rPr>
          <w:b/>
          <w:sz w:val="24"/>
          <w:szCs w:val="24"/>
          <w:lang w:val="kk-KZ"/>
        </w:rPr>
        <w:t>6.4</w:t>
      </w:r>
      <w:r w:rsidR="00251D80" w:rsidRPr="000F3E9E">
        <w:rPr>
          <w:b/>
          <w:sz w:val="24"/>
          <w:szCs w:val="24"/>
          <w:lang w:val="kk-KZ"/>
        </w:rPr>
        <w:t xml:space="preserve"> </w:t>
      </w:r>
      <w:r w:rsidR="00D77034" w:rsidRPr="000F3E9E">
        <w:rPr>
          <w:b/>
          <w:sz w:val="24"/>
          <w:szCs w:val="24"/>
          <w:lang w:val="kk-KZ"/>
        </w:rPr>
        <w:t xml:space="preserve">Структура формы и порядок заполнения </w:t>
      </w:r>
      <w:r w:rsidR="00630382" w:rsidRPr="000F3E9E">
        <w:rPr>
          <w:b/>
          <w:sz w:val="24"/>
          <w:szCs w:val="24"/>
          <w:lang w:val="kk-KZ"/>
        </w:rPr>
        <w:t>с</w:t>
      </w:r>
      <w:r w:rsidR="00251D80" w:rsidRPr="000F3E9E">
        <w:rPr>
          <w:b/>
          <w:sz w:val="24"/>
          <w:szCs w:val="24"/>
        </w:rPr>
        <w:t>ертификат</w:t>
      </w:r>
      <w:r w:rsidR="00630382" w:rsidRPr="000F3E9E">
        <w:rPr>
          <w:b/>
          <w:sz w:val="24"/>
          <w:szCs w:val="24"/>
        </w:rPr>
        <w:t>а</w:t>
      </w:r>
      <w:r w:rsidR="00251D80" w:rsidRPr="000F3E9E">
        <w:rPr>
          <w:b/>
          <w:sz w:val="24"/>
          <w:szCs w:val="24"/>
        </w:rPr>
        <w:t xml:space="preserve"> </w:t>
      </w:r>
      <w:r w:rsidR="00630382" w:rsidRPr="000F3E9E">
        <w:rPr>
          <w:b/>
          <w:sz w:val="24"/>
          <w:szCs w:val="24"/>
        </w:rPr>
        <w:t>о педагогической переподготовке</w:t>
      </w:r>
    </w:p>
    <w:p w:rsidR="001D3A86" w:rsidRPr="000F3E9E" w:rsidRDefault="00630382" w:rsidP="00630382">
      <w:pPr>
        <w:shd w:val="clear" w:color="auto" w:fill="FFFFFF"/>
        <w:tabs>
          <w:tab w:val="left" w:pos="993"/>
          <w:tab w:val="left" w:pos="1276"/>
        </w:tabs>
        <w:ind w:firstLine="720"/>
        <w:jc w:val="both"/>
        <w:outlineLvl w:val="0"/>
        <w:rPr>
          <w:sz w:val="24"/>
          <w:szCs w:val="24"/>
        </w:rPr>
      </w:pPr>
      <w:r w:rsidRPr="000F3E9E">
        <w:rPr>
          <w:sz w:val="24"/>
          <w:szCs w:val="24"/>
          <w:lang w:val="kk-KZ"/>
        </w:rPr>
        <w:t xml:space="preserve">6.4.1 </w:t>
      </w:r>
      <w:r w:rsidR="001D3A86" w:rsidRPr="000F3E9E">
        <w:rPr>
          <w:sz w:val="24"/>
          <w:szCs w:val="24"/>
        </w:rPr>
        <w:t>Структура</w:t>
      </w:r>
      <w:r w:rsidR="00D77034" w:rsidRPr="000F3E9E">
        <w:rPr>
          <w:sz w:val="24"/>
          <w:szCs w:val="24"/>
        </w:rPr>
        <w:t xml:space="preserve"> формы </w:t>
      </w:r>
      <w:r w:rsidR="001D3A86" w:rsidRPr="000F3E9E">
        <w:rPr>
          <w:sz w:val="24"/>
          <w:szCs w:val="24"/>
        </w:rPr>
        <w:t xml:space="preserve">и порядок заполнения сертификата о педагогической переподготовке разработана на основе </w:t>
      </w:r>
      <w:r w:rsidR="001D3A86" w:rsidRPr="000F3E9E">
        <w:rPr>
          <w:color w:val="000000"/>
          <w:sz w:val="24"/>
          <w:szCs w:val="24"/>
        </w:rPr>
        <w:t xml:space="preserve">положения </w:t>
      </w:r>
      <w:r w:rsidR="001D3A86" w:rsidRPr="000F3E9E">
        <w:rPr>
          <w:sz w:val="24"/>
          <w:szCs w:val="24"/>
        </w:rPr>
        <w:t>об организации и осуществлении образовательного процесса по дополнительным образовательным программам СМК ЖУ П/</w:t>
      </w:r>
      <w:r w:rsidR="001D3A86" w:rsidRPr="000F3E9E">
        <w:rPr>
          <w:sz w:val="24"/>
          <w:szCs w:val="24"/>
          <w:lang w:val="kk-KZ"/>
        </w:rPr>
        <w:t>ОПДОП.32-</w:t>
      </w:r>
      <w:r w:rsidR="001D3A86" w:rsidRPr="000F3E9E">
        <w:rPr>
          <w:sz w:val="24"/>
          <w:szCs w:val="24"/>
        </w:rPr>
        <w:t>2020</w:t>
      </w:r>
    </w:p>
    <w:p w:rsidR="00251D80" w:rsidRPr="000F3E9E" w:rsidRDefault="00251D80" w:rsidP="000238C1">
      <w:pPr>
        <w:pStyle w:val="21"/>
        <w:widowControl w:val="0"/>
        <w:numPr>
          <w:ilvl w:val="2"/>
          <w:numId w:val="21"/>
        </w:numPr>
        <w:tabs>
          <w:tab w:val="left" w:pos="993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iCs/>
          <w:sz w:val="24"/>
          <w:szCs w:val="24"/>
        </w:rPr>
      </w:pPr>
      <w:r w:rsidRPr="000F3E9E">
        <w:rPr>
          <w:sz w:val="24"/>
          <w:szCs w:val="24"/>
        </w:rPr>
        <w:t>Сертификат о прохождении курсов педагогической пе</w:t>
      </w:r>
      <w:r w:rsidR="00630382" w:rsidRPr="000F3E9E">
        <w:rPr>
          <w:sz w:val="24"/>
          <w:szCs w:val="24"/>
        </w:rPr>
        <w:t xml:space="preserve">реподготовки выдается на бланке </w:t>
      </w:r>
      <w:r w:rsidR="000238C1" w:rsidRPr="000F3E9E">
        <w:rPr>
          <w:sz w:val="24"/>
          <w:szCs w:val="24"/>
        </w:rPr>
        <w:t>специальной со степенями защиты бумаги, а также печатаются типографическим способом (без учета данных, которые заполняются вручную или с помощью печатающих устройств)</w:t>
      </w:r>
      <w:r w:rsidRPr="000F3E9E">
        <w:rPr>
          <w:sz w:val="24"/>
          <w:szCs w:val="24"/>
        </w:rPr>
        <w:t>. Сертификат подписывается Председателем Правления - Ректором НАО «Жетысуский университет имени Ильяса Жансугурова» или уполномоченным им лицом (</w:t>
      </w:r>
      <w:r w:rsidRPr="000F3E9E">
        <w:rPr>
          <w:sz w:val="24"/>
          <w:szCs w:val="24"/>
          <w:bdr w:val="none" w:sz="0" w:space="0" w:color="auto" w:frame="1"/>
        </w:rPr>
        <w:t>Приложени</w:t>
      </w:r>
      <w:r w:rsidR="00630382" w:rsidRPr="000F3E9E">
        <w:rPr>
          <w:sz w:val="24"/>
          <w:szCs w:val="24"/>
          <w:bdr w:val="none" w:sz="0" w:space="0" w:color="auto" w:frame="1"/>
        </w:rPr>
        <w:t>е</w:t>
      </w:r>
      <w:r w:rsidRPr="000F3E9E">
        <w:rPr>
          <w:sz w:val="24"/>
          <w:szCs w:val="24"/>
        </w:rPr>
        <w:t xml:space="preserve"> </w:t>
      </w:r>
      <w:r w:rsidR="00D703B3" w:rsidRPr="000F3E9E">
        <w:rPr>
          <w:sz w:val="24"/>
          <w:szCs w:val="24"/>
        </w:rPr>
        <w:t>Ж</w:t>
      </w:r>
      <w:r w:rsidRPr="000F3E9E">
        <w:rPr>
          <w:sz w:val="24"/>
          <w:szCs w:val="24"/>
        </w:rPr>
        <w:t>).</w:t>
      </w:r>
    </w:p>
    <w:p w:rsidR="00251D80" w:rsidRPr="000F3E9E" w:rsidRDefault="00251D80" w:rsidP="000238C1">
      <w:pPr>
        <w:pStyle w:val="21"/>
        <w:widowControl w:val="0"/>
        <w:numPr>
          <w:ilvl w:val="2"/>
          <w:numId w:val="21"/>
        </w:numPr>
        <w:tabs>
          <w:tab w:val="left" w:pos="851"/>
          <w:tab w:val="left" w:pos="993"/>
          <w:tab w:val="left" w:pos="1276"/>
        </w:tabs>
        <w:spacing w:after="0" w:line="240" w:lineRule="auto"/>
        <w:ind w:left="0" w:firstLine="709"/>
        <w:jc w:val="both"/>
        <w:rPr>
          <w:iCs/>
          <w:sz w:val="24"/>
          <w:szCs w:val="24"/>
        </w:rPr>
      </w:pPr>
      <w:r w:rsidRPr="000F3E9E">
        <w:rPr>
          <w:sz w:val="24"/>
          <w:szCs w:val="24"/>
          <w:lang w:val="kk-KZ"/>
        </w:rPr>
        <w:t>В</w:t>
      </w:r>
      <w:r w:rsidRPr="000F3E9E">
        <w:rPr>
          <w:sz w:val="24"/>
          <w:szCs w:val="24"/>
        </w:rPr>
        <w:t>ыдач</w:t>
      </w:r>
      <w:r w:rsidRPr="000F3E9E">
        <w:rPr>
          <w:sz w:val="24"/>
          <w:szCs w:val="24"/>
          <w:lang w:val="kk-KZ"/>
        </w:rPr>
        <w:t>а</w:t>
      </w:r>
      <w:r w:rsidRPr="000F3E9E">
        <w:rPr>
          <w:sz w:val="24"/>
          <w:szCs w:val="24"/>
        </w:rPr>
        <w:t xml:space="preserve"> сертификатов </w:t>
      </w:r>
      <w:r w:rsidRPr="000F3E9E">
        <w:rPr>
          <w:sz w:val="24"/>
          <w:szCs w:val="24"/>
          <w:lang w:val="kk-KZ"/>
        </w:rPr>
        <w:t xml:space="preserve">по педагогической переподготовке отражается </w:t>
      </w:r>
      <w:r w:rsidRPr="000F3E9E">
        <w:rPr>
          <w:sz w:val="24"/>
          <w:szCs w:val="24"/>
        </w:rPr>
        <w:t>в журнал</w:t>
      </w:r>
      <w:r w:rsidRPr="000F3E9E">
        <w:rPr>
          <w:sz w:val="24"/>
          <w:szCs w:val="24"/>
          <w:lang w:val="kk-KZ"/>
        </w:rPr>
        <w:t>е</w:t>
      </w:r>
      <w:r w:rsidRPr="000F3E9E">
        <w:rPr>
          <w:sz w:val="24"/>
          <w:szCs w:val="24"/>
        </w:rPr>
        <w:t xml:space="preserve"> регистрации выдачи сертификатов (Приложение </w:t>
      </w:r>
      <w:r w:rsidR="00D703B3" w:rsidRPr="000F3E9E">
        <w:rPr>
          <w:sz w:val="24"/>
          <w:szCs w:val="24"/>
        </w:rPr>
        <w:t>З</w:t>
      </w:r>
      <w:r w:rsidRPr="000F3E9E">
        <w:rPr>
          <w:sz w:val="24"/>
          <w:szCs w:val="24"/>
        </w:rPr>
        <w:t>).</w:t>
      </w:r>
    </w:p>
    <w:p w:rsidR="00251D80" w:rsidRPr="000F3E9E" w:rsidRDefault="00AD76F8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6.4.</w:t>
      </w:r>
      <w:r w:rsidR="000238C1" w:rsidRPr="000F3E9E">
        <w:rPr>
          <w:sz w:val="24"/>
          <w:szCs w:val="24"/>
        </w:rPr>
        <w:t xml:space="preserve">4 </w:t>
      </w:r>
      <w:r w:rsidR="00251D80" w:rsidRPr="000F3E9E">
        <w:rPr>
          <w:sz w:val="24"/>
          <w:szCs w:val="24"/>
        </w:rPr>
        <w:t>Сертификат о педагогической переподготовке содержит: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0F3E9E">
        <w:rPr>
          <w:rFonts w:ascii="Times New Roman" w:hAnsi="Times New Roman"/>
          <w:sz w:val="24"/>
          <w:szCs w:val="24"/>
        </w:rPr>
        <w:t>н</w:t>
      </w:r>
      <w:r w:rsidRPr="00266E88">
        <w:rPr>
          <w:rFonts w:ascii="Times New Roman" w:hAnsi="Times New Roman"/>
          <w:sz w:val="24"/>
          <w:szCs w:val="24"/>
        </w:rPr>
        <w:t>аименование университета;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фамилия, имя, отчество (при наличии) слушателя;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 xml:space="preserve">количество кредитов; 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подпись руководителя университета;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 xml:space="preserve">порядковый регистрационный номер; 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дата выдачи;</w:t>
      </w:r>
    </w:p>
    <w:p w:rsidR="00251D80" w:rsidRPr="00266E88" w:rsidRDefault="00251D80" w:rsidP="00630382">
      <w:pPr>
        <w:pStyle w:val="af"/>
        <w:numPr>
          <w:ilvl w:val="0"/>
          <w:numId w:val="4"/>
        </w:numPr>
        <w:tabs>
          <w:tab w:val="left" w:pos="993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266E88">
        <w:rPr>
          <w:rFonts w:ascii="Times New Roman" w:hAnsi="Times New Roman"/>
          <w:sz w:val="24"/>
          <w:szCs w:val="24"/>
        </w:rPr>
        <w:t>печать университета</w:t>
      </w:r>
    </w:p>
    <w:p w:rsidR="00251D80" w:rsidRPr="00266E88" w:rsidRDefault="00FD77FC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6.4.</w:t>
      </w:r>
      <w:r w:rsidR="000238C1">
        <w:rPr>
          <w:sz w:val="24"/>
          <w:szCs w:val="24"/>
        </w:rPr>
        <w:t>5</w:t>
      </w:r>
      <w:r w:rsidR="009D3131" w:rsidRPr="00266E88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 xml:space="preserve"> Заполнение сертификата о педагогической переподготовке производится с помощью печатающих устройств или каллиграфическим почерком (шариковой ручкой с синей пастой). </w:t>
      </w:r>
    </w:p>
    <w:p w:rsidR="00251D80" w:rsidRPr="00266E88" w:rsidRDefault="00FD77FC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6.4.</w:t>
      </w:r>
      <w:r w:rsidR="000238C1">
        <w:rPr>
          <w:sz w:val="24"/>
          <w:szCs w:val="24"/>
        </w:rPr>
        <w:t>6</w:t>
      </w:r>
      <w:r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>Сертификат о педагогической переподготовке заполняется на государственном и русском языках.</w:t>
      </w:r>
    </w:p>
    <w:p w:rsidR="00251D80" w:rsidRPr="000F3E9E" w:rsidRDefault="00FD77FC" w:rsidP="00630382">
      <w:pPr>
        <w:tabs>
          <w:tab w:val="left" w:pos="993"/>
          <w:tab w:val="left" w:pos="1276"/>
          <w:tab w:val="left" w:pos="1418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9D3131" w:rsidRPr="00266E88">
        <w:rPr>
          <w:sz w:val="24"/>
          <w:szCs w:val="24"/>
        </w:rPr>
        <w:t>.</w:t>
      </w:r>
      <w:r>
        <w:rPr>
          <w:sz w:val="24"/>
          <w:szCs w:val="24"/>
        </w:rPr>
        <w:t>4.</w:t>
      </w:r>
      <w:r w:rsidR="000238C1">
        <w:rPr>
          <w:sz w:val="24"/>
          <w:szCs w:val="24"/>
        </w:rPr>
        <w:t xml:space="preserve">7  </w:t>
      </w:r>
      <w:r w:rsidR="00251D80" w:rsidRPr="00266E88">
        <w:rPr>
          <w:sz w:val="24"/>
          <w:szCs w:val="24"/>
        </w:rPr>
        <w:t xml:space="preserve">Сертификат о педагогической </w:t>
      </w:r>
      <w:r w:rsidR="00251D80" w:rsidRPr="000F3E9E">
        <w:rPr>
          <w:sz w:val="24"/>
          <w:szCs w:val="24"/>
        </w:rPr>
        <w:t xml:space="preserve">переподготовке </w:t>
      </w:r>
      <w:r w:rsidR="00251D80" w:rsidRPr="000F3E9E">
        <w:rPr>
          <w:color w:val="000000"/>
          <w:sz w:val="24"/>
          <w:szCs w:val="24"/>
        </w:rPr>
        <w:t>на двух языках следующим образом</w:t>
      </w:r>
      <w:r w:rsidR="00251D80" w:rsidRPr="000F3E9E">
        <w:rPr>
          <w:sz w:val="24"/>
          <w:szCs w:val="24"/>
        </w:rPr>
        <w:t>: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1) фамилия, имя и отчество (при его наличии) лица, прошедшего курс  обучения</w:t>
      </w:r>
      <w:r w:rsidRPr="00266E88">
        <w:rPr>
          <w:sz w:val="24"/>
          <w:szCs w:val="24"/>
        </w:rPr>
        <w:t>, прописываются полностью в соответствии с записью в документе удостоверяющем личность (либо его заменяющем документе);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2) </w:t>
      </w:r>
      <w:r w:rsidR="00042667" w:rsidRPr="00266E88">
        <w:rPr>
          <w:sz w:val="24"/>
          <w:szCs w:val="24"/>
        </w:rPr>
        <w:t>в строке «</w:t>
      </w:r>
      <w:r w:rsidRPr="00266E88">
        <w:rPr>
          <w:sz w:val="24"/>
          <w:szCs w:val="24"/>
        </w:rPr>
        <w:t>фамилия, имя и отчество (при его наличии)</w:t>
      </w:r>
      <w:r w:rsidR="00042667" w:rsidRPr="00266E88">
        <w:rPr>
          <w:sz w:val="24"/>
          <w:szCs w:val="24"/>
        </w:rPr>
        <w:t>»</w:t>
      </w:r>
      <w:r w:rsidRPr="00266E88">
        <w:rPr>
          <w:sz w:val="24"/>
          <w:szCs w:val="24"/>
        </w:rPr>
        <w:t xml:space="preserve"> иностранного гражданина записываются по данным </w:t>
      </w:r>
      <w:r w:rsidR="00042667" w:rsidRPr="00266E88">
        <w:rPr>
          <w:sz w:val="24"/>
          <w:szCs w:val="24"/>
        </w:rPr>
        <w:t>заграничного паспорта</w:t>
      </w:r>
      <w:r w:rsidRPr="00266E88">
        <w:rPr>
          <w:sz w:val="24"/>
          <w:szCs w:val="24"/>
        </w:rPr>
        <w:t>;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3) в строке в том, что он(а) с «___»_____________по «____»__________20___ года прошел(а) курс педагогической переподготовки в объеме ______</w:t>
      </w:r>
      <w:r w:rsidR="00AD76F8">
        <w:rPr>
          <w:sz w:val="24"/>
          <w:szCs w:val="24"/>
        </w:rPr>
        <w:t xml:space="preserve"> </w:t>
      </w:r>
      <w:r w:rsidRPr="00266E88">
        <w:rPr>
          <w:sz w:val="24"/>
          <w:szCs w:val="24"/>
        </w:rPr>
        <w:t>кредитов указываются сроки проведения курсов и количество кредитов;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4) в строке «название организаций высшего и (пили) послевузовского образования» указывается официальное наименование </w:t>
      </w:r>
      <w:r w:rsidR="00AD76F8">
        <w:rPr>
          <w:sz w:val="24"/>
          <w:szCs w:val="24"/>
        </w:rPr>
        <w:t>университета</w:t>
      </w:r>
      <w:r w:rsidRPr="00266E88">
        <w:rPr>
          <w:sz w:val="24"/>
          <w:szCs w:val="24"/>
        </w:rPr>
        <w:t>;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5) указывается дата выдачи, регистрационный номер сертификата; </w:t>
      </w:r>
    </w:p>
    <w:p w:rsidR="00251D80" w:rsidRPr="00266E88" w:rsidRDefault="00251D80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6) место печати.</w:t>
      </w:r>
    </w:p>
    <w:p w:rsidR="00251D80" w:rsidRPr="00266E88" w:rsidRDefault="00FD77FC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AF4313" w:rsidRPr="00266E88">
        <w:rPr>
          <w:sz w:val="24"/>
          <w:szCs w:val="24"/>
        </w:rPr>
        <w:t>.</w:t>
      </w:r>
      <w:r>
        <w:rPr>
          <w:sz w:val="24"/>
          <w:szCs w:val="24"/>
        </w:rPr>
        <w:t>4.</w:t>
      </w:r>
      <w:r w:rsidR="000238C1">
        <w:rPr>
          <w:sz w:val="24"/>
          <w:szCs w:val="24"/>
        </w:rPr>
        <w:t>8</w:t>
      </w:r>
      <w:r w:rsidR="00251D80" w:rsidRPr="00266E88">
        <w:rPr>
          <w:sz w:val="24"/>
          <w:szCs w:val="24"/>
        </w:rPr>
        <w:t xml:space="preserve"> </w:t>
      </w:r>
      <w:r w:rsidR="000238C1">
        <w:rPr>
          <w:sz w:val="24"/>
          <w:szCs w:val="24"/>
        </w:rPr>
        <w:t xml:space="preserve"> </w:t>
      </w:r>
      <w:r w:rsidR="00251D80" w:rsidRPr="00266E88">
        <w:rPr>
          <w:sz w:val="24"/>
          <w:szCs w:val="24"/>
        </w:rPr>
        <w:t>Подпись руководителя университета в сертификате о педагогической переподготовке проставляются шариковой ручкой с синей пастой. На отведенном для печати месте ставится  печать учебного заведения.</w:t>
      </w:r>
    </w:p>
    <w:p w:rsidR="00251D80" w:rsidRPr="00266E88" w:rsidRDefault="00FD77FC" w:rsidP="00630382">
      <w:pPr>
        <w:tabs>
          <w:tab w:val="left" w:pos="993"/>
          <w:tab w:val="left" w:pos="1276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</w:t>
      </w:r>
      <w:r w:rsidR="00AF4313" w:rsidRPr="00266E88">
        <w:rPr>
          <w:sz w:val="24"/>
          <w:szCs w:val="24"/>
        </w:rPr>
        <w:t>.</w:t>
      </w:r>
      <w:r>
        <w:rPr>
          <w:sz w:val="24"/>
          <w:szCs w:val="24"/>
        </w:rPr>
        <w:t>4.</w:t>
      </w:r>
      <w:r w:rsidR="000238C1">
        <w:rPr>
          <w:sz w:val="24"/>
          <w:szCs w:val="24"/>
        </w:rPr>
        <w:t xml:space="preserve">9  </w:t>
      </w:r>
      <w:r w:rsidR="00251D80" w:rsidRPr="00266E88">
        <w:rPr>
          <w:sz w:val="24"/>
          <w:szCs w:val="24"/>
        </w:rPr>
        <w:t>После заполнения сертификата  он должен быть тщательно проверен на точность и безошибочность внесенных в него записей. Документ, составленный с ошибками, считается испорченным и подлежит замене.</w:t>
      </w:r>
    </w:p>
    <w:p w:rsidR="000238C1" w:rsidRPr="00266E88" w:rsidRDefault="000238C1" w:rsidP="00251D80">
      <w:pPr>
        <w:ind w:firstLine="709"/>
        <w:jc w:val="both"/>
        <w:rPr>
          <w:sz w:val="24"/>
          <w:szCs w:val="24"/>
        </w:rPr>
      </w:pPr>
    </w:p>
    <w:p w:rsidR="00943E16" w:rsidRPr="00266E88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6.5 </w:t>
      </w:r>
      <w:r w:rsidR="00943E16" w:rsidRPr="00266E88">
        <w:rPr>
          <w:b/>
          <w:sz w:val="24"/>
          <w:szCs w:val="24"/>
        </w:rPr>
        <w:t>Процедура приобретения, хранения, учета и выдачи бланков документов собственного образца</w:t>
      </w:r>
    </w:p>
    <w:p w:rsidR="00A4651F" w:rsidRPr="00266E88" w:rsidRDefault="00A4651F" w:rsidP="00F43D75">
      <w:pPr>
        <w:numPr>
          <w:ilvl w:val="2"/>
          <w:numId w:val="14"/>
        </w:numPr>
        <w:tabs>
          <w:tab w:val="left" w:pos="1276"/>
        </w:tabs>
        <w:ind w:left="0" w:firstLine="709"/>
        <w:jc w:val="both"/>
        <w:rPr>
          <w:sz w:val="24"/>
          <w:szCs w:val="24"/>
          <w:lang w:val="kk-KZ"/>
        </w:rPr>
      </w:pPr>
      <w:r w:rsidRPr="00266E88">
        <w:rPr>
          <w:sz w:val="24"/>
          <w:szCs w:val="24"/>
          <w:lang w:val="kk-KZ"/>
        </w:rPr>
        <w:t>Приобретение бланков документов собственного образца об образовании (далее – бланки) в университете осуществляется в строгом соответствии с заявкой учебно-методического отдела.</w:t>
      </w:r>
    </w:p>
    <w:p w:rsidR="00A4651F" w:rsidRPr="00266E88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 xml:space="preserve">6.5.2 </w:t>
      </w:r>
      <w:r w:rsidR="00A4651F" w:rsidRPr="00266E88">
        <w:rPr>
          <w:sz w:val="24"/>
          <w:szCs w:val="24"/>
          <w:lang w:val="kk-KZ"/>
        </w:rPr>
        <w:t>Закупка бланков университетом осуществляется отдел</w:t>
      </w:r>
      <w:r w:rsidR="00AD76F8">
        <w:rPr>
          <w:sz w:val="24"/>
          <w:szCs w:val="24"/>
          <w:lang w:val="kk-KZ"/>
        </w:rPr>
        <w:t>ом</w:t>
      </w:r>
      <w:r w:rsidR="00A4651F" w:rsidRPr="00266E88">
        <w:rPr>
          <w:sz w:val="24"/>
          <w:szCs w:val="24"/>
          <w:lang w:val="kk-KZ"/>
        </w:rPr>
        <w:t xml:space="preserve"> государственных закупок и правового обеспечения.</w:t>
      </w:r>
    </w:p>
    <w:p w:rsidR="00A4651F" w:rsidRPr="000F3E9E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  <w:lang w:val="kk-KZ"/>
        </w:rPr>
      </w:pPr>
      <w:r>
        <w:rPr>
          <w:sz w:val="24"/>
          <w:szCs w:val="24"/>
          <w:lang w:val="kk-KZ"/>
        </w:rPr>
        <w:t>6.5.3</w:t>
      </w:r>
      <w:r w:rsidR="00AF4313" w:rsidRPr="00266E88">
        <w:rPr>
          <w:sz w:val="24"/>
          <w:szCs w:val="24"/>
          <w:lang w:val="kk-KZ"/>
        </w:rPr>
        <w:t xml:space="preserve"> </w:t>
      </w:r>
      <w:r w:rsidR="002A6D74" w:rsidRPr="00266E88">
        <w:rPr>
          <w:sz w:val="24"/>
          <w:szCs w:val="24"/>
          <w:lang w:val="kk-KZ"/>
        </w:rPr>
        <w:t>Учебно-методичес</w:t>
      </w:r>
      <w:r w:rsidR="00A4651F" w:rsidRPr="00266E88">
        <w:rPr>
          <w:sz w:val="24"/>
          <w:szCs w:val="24"/>
          <w:lang w:val="kk-KZ"/>
        </w:rPr>
        <w:t>кий отдел ежегодно, в срок</w:t>
      </w:r>
      <w:r w:rsidR="002A6D74" w:rsidRPr="00266E88">
        <w:rPr>
          <w:sz w:val="24"/>
          <w:szCs w:val="24"/>
          <w:lang w:val="kk-KZ"/>
        </w:rPr>
        <w:t xml:space="preserve"> до 10 октября, подает </w:t>
      </w:r>
      <w:r w:rsidR="002A6D74" w:rsidRPr="00266E88">
        <w:rPr>
          <w:color w:val="FF0000"/>
          <w:sz w:val="24"/>
          <w:szCs w:val="24"/>
          <w:lang w:val="kk-KZ"/>
        </w:rPr>
        <w:t xml:space="preserve">заявку </w:t>
      </w:r>
      <w:r w:rsidR="00382FE0" w:rsidRPr="00266E88">
        <w:rPr>
          <w:color w:val="FF0000"/>
          <w:sz w:val="24"/>
          <w:szCs w:val="24"/>
          <w:lang w:val="kk-KZ"/>
        </w:rPr>
        <w:t>с 10% запасом</w:t>
      </w:r>
      <w:r w:rsidR="00382FE0" w:rsidRPr="00266E88">
        <w:rPr>
          <w:sz w:val="24"/>
          <w:szCs w:val="24"/>
          <w:lang w:val="kk-KZ"/>
        </w:rPr>
        <w:t xml:space="preserve"> </w:t>
      </w:r>
      <w:r w:rsidR="002A6D74" w:rsidRPr="00266E88">
        <w:rPr>
          <w:sz w:val="24"/>
          <w:szCs w:val="24"/>
          <w:lang w:val="kk-KZ"/>
        </w:rPr>
        <w:t xml:space="preserve">на очередной финансовый период о закупке необходимого количества бланков в Республиканское государственное предприятие на праве хозяйственного введения «Банкнотная </w:t>
      </w:r>
      <w:r w:rsidR="002A6D74" w:rsidRPr="000F3E9E">
        <w:rPr>
          <w:sz w:val="24"/>
          <w:szCs w:val="24"/>
          <w:lang w:val="kk-KZ"/>
        </w:rPr>
        <w:t xml:space="preserve">фабрика Национального Банка Республики Казахстан» (далее – Банкнотная фабрика). </w:t>
      </w:r>
      <w:r w:rsidR="00A4651F" w:rsidRPr="000F3E9E">
        <w:rPr>
          <w:sz w:val="24"/>
          <w:szCs w:val="24"/>
          <w:lang w:val="kk-KZ"/>
        </w:rPr>
        <w:t xml:space="preserve"> </w:t>
      </w:r>
    </w:p>
    <w:p w:rsidR="002A6D74" w:rsidRPr="000F3E9E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  <w:lang w:val="kk-KZ"/>
        </w:rPr>
      </w:pPr>
      <w:r w:rsidRPr="000F3E9E">
        <w:rPr>
          <w:sz w:val="24"/>
          <w:szCs w:val="24"/>
          <w:lang w:val="kk-KZ"/>
        </w:rPr>
        <w:t>6.5.4</w:t>
      </w:r>
      <w:r w:rsidR="0086118C" w:rsidRPr="000F3E9E">
        <w:rPr>
          <w:sz w:val="24"/>
          <w:szCs w:val="24"/>
          <w:lang w:val="kk-KZ"/>
        </w:rPr>
        <w:t xml:space="preserve"> </w:t>
      </w:r>
      <w:r w:rsidR="002A6D74" w:rsidRPr="000F3E9E">
        <w:rPr>
          <w:sz w:val="24"/>
          <w:szCs w:val="24"/>
          <w:lang w:val="kk-KZ"/>
        </w:rPr>
        <w:t xml:space="preserve">О срывах в получении бланков начальник УМО информирует </w:t>
      </w:r>
      <w:r w:rsidR="000238C1" w:rsidRPr="000F3E9E">
        <w:rPr>
          <w:sz w:val="24"/>
          <w:szCs w:val="24"/>
          <w:lang w:val="kk-KZ"/>
        </w:rPr>
        <w:t>Председателя Правления - Р</w:t>
      </w:r>
      <w:r w:rsidR="002A6D74" w:rsidRPr="000F3E9E">
        <w:rPr>
          <w:sz w:val="24"/>
          <w:szCs w:val="24"/>
          <w:lang w:val="kk-KZ"/>
        </w:rPr>
        <w:t xml:space="preserve">ектора и </w:t>
      </w:r>
      <w:r w:rsidR="000238C1" w:rsidRPr="000F3E9E">
        <w:rPr>
          <w:sz w:val="24"/>
          <w:szCs w:val="24"/>
          <w:lang w:val="kk-KZ"/>
        </w:rPr>
        <w:t xml:space="preserve">Члена – Правления </w:t>
      </w:r>
      <w:r w:rsidR="002A6D74" w:rsidRPr="000F3E9E">
        <w:rPr>
          <w:sz w:val="24"/>
          <w:szCs w:val="24"/>
          <w:lang w:val="kk-KZ"/>
        </w:rPr>
        <w:t>проректора по академическим вопросам.</w:t>
      </w:r>
    </w:p>
    <w:p w:rsidR="00E2556B" w:rsidRPr="000F3E9E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6.5.5</w:t>
      </w:r>
      <w:r w:rsidR="00E2556B" w:rsidRPr="000F3E9E">
        <w:rPr>
          <w:sz w:val="24"/>
          <w:szCs w:val="24"/>
        </w:rPr>
        <w:t xml:space="preserve"> Бланки документов собственного образца изготавливаются с применением специальных защищенных материалов. </w:t>
      </w:r>
    </w:p>
    <w:p w:rsidR="00E2556B" w:rsidRPr="000F3E9E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6.5.6</w:t>
      </w:r>
      <w:r w:rsidR="00432F3E" w:rsidRPr="000F3E9E">
        <w:rPr>
          <w:sz w:val="24"/>
          <w:szCs w:val="24"/>
        </w:rPr>
        <w:tab/>
      </w:r>
      <w:r w:rsidR="00E2556B" w:rsidRPr="000F3E9E">
        <w:rPr>
          <w:sz w:val="24"/>
          <w:szCs w:val="24"/>
        </w:rPr>
        <w:t xml:space="preserve">Приобретение университетом бланков документов собственного образца осуществляется не позднее 10 мая. </w:t>
      </w:r>
    </w:p>
    <w:p w:rsidR="00E2556B" w:rsidRPr="00266E88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6.5.7</w:t>
      </w:r>
      <w:r w:rsidR="00432F3E" w:rsidRPr="000F3E9E">
        <w:rPr>
          <w:sz w:val="24"/>
          <w:szCs w:val="24"/>
        </w:rPr>
        <w:tab/>
      </w:r>
      <w:r w:rsidR="00E2556B" w:rsidRPr="000F3E9E">
        <w:rPr>
          <w:sz w:val="24"/>
          <w:szCs w:val="24"/>
        </w:rPr>
        <w:t>В целях осуществления контроля по организации приема, хранения</w:t>
      </w:r>
      <w:r w:rsidR="00E2556B" w:rsidRPr="00266E88">
        <w:rPr>
          <w:sz w:val="24"/>
          <w:szCs w:val="24"/>
        </w:rPr>
        <w:t xml:space="preserve">, выдачи и списания бланков документов собственного образца в университете создается постоянно действующая комиссия из пяти человек, утверждаемая приказом </w:t>
      </w:r>
      <w:r w:rsidR="00981274" w:rsidRPr="00266E88">
        <w:rPr>
          <w:sz w:val="24"/>
          <w:szCs w:val="24"/>
        </w:rPr>
        <w:t xml:space="preserve">Председателя Правления </w:t>
      </w:r>
      <w:r w:rsidR="00AD76F8">
        <w:rPr>
          <w:sz w:val="24"/>
          <w:szCs w:val="24"/>
        </w:rPr>
        <w:t>–</w:t>
      </w:r>
      <w:r w:rsidR="00981274" w:rsidRPr="00266E88">
        <w:rPr>
          <w:sz w:val="24"/>
          <w:szCs w:val="24"/>
        </w:rPr>
        <w:t xml:space="preserve"> </w:t>
      </w:r>
      <w:r w:rsidR="0090714A" w:rsidRPr="00266E88">
        <w:rPr>
          <w:sz w:val="24"/>
          <w:szCs w:val="24"/>
        </w:rPr>
        <w:t>Р</w:t>
      </w:r>
      <w:r w:rsidR="00E2556B" w:rsidRPr="00266E88">
        <w:rPr>
          <w:sz w:val="24"/>
          <w:szCs w:val="24"/>
        </w:rPr>
        <w:t xml:space="preserve">ектора университета. </w:t>
      </w:r>
    </w:p>
    <w:p w:rsidR="00E2556B" w:rsidRPr="00266E88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6.5.8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 xml:space="preserve">Отчет об использовании бланков документов собственного образца в соответствующем учебном году материально-ответственным лицом предоставляется в </w:t>
      </w:r>
      <w:r w:rsidR="00AD76F8">
        <w:rPr>
          <w:sz w:val="24"/>
          <w:szCs w:val="24"/>
        </w:rPr>
        <w:t>финансово-экономический отдел</w:t>
      </w:r>
      <w:r w:rsidR="00E2556B" w:rsidRPr="00266E88">
        <w:rPr>
          <w:sz w:val="24"/>
          <w:szCs w:val="24"/>
        </w:rPr>
        <w:t xml:space="preserve"> университета</w:t>
      </w:r>
      <w:r w:rsidR="003B009D" w:rsidRPr="00266E88">
        <w:rPr>
          <w:sz w:val="24"/>
          <w:szCs w:val="24"/>
        </w:rPr>
        <w:t>, МОН</w:t>
      </w:r>
      <w:r w:rsidR="00AD76F8">
        <w:rPr>
          <w:sz w:val="24"/>
          <w:szCs w:val="24"/>
        </w:rPr>
        <w:t xml:space="preserve"> </w:t>
      </w:r>
      <w:r w:rsidR="003B009D" w:rsidRPr="00266E88">
        <w:rPr>
          <w:sz w:val="24"/>
          <w:szCs w:val="24"/>
        </w:rPr>
        <w:t>РК</w:t>
      </w:r>
      <w:r w:rsidR="00E2556B" w:rsidRPr="00266E88">
        <w:rPr>
          <w:sz w:val="24"/>
          <w:szCs w:val="24"/>
        </w:rPr>
        <w:t xml:space="preserve">. </w:t>
      </w:r>
    </w:p>
    <w:p w:rsidR="00E2556B" w:rsidRPr="00266E88" w:rsidRDefault="005F1B7E" w:rsidP="00AD76F8">
      <w:pPr>
        <w:tabs>
          <w:tab w:val="left" w:pos="127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</w:t>
      </w:r>
      <w:r w:rsidR="00AF4313" w:rsidRPr="00266E88">
        <w:rPr>
          <w:sz w:val="24"/>
          <w:szCs w:val="24"/>
        </w:rPr>
        <w:t>9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 xml:space="preserve">Неиспользованные бланки документов собственного образца, их количество указывается в отчетах о движении бланков. </w:t>
      </w:r>
    </w:p>
    <w:p w:rsidR="00E2556B" w:rsidRPr="000B5E52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6.5.10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>В случае выявления фактов недостачи бланков документов собственного образца, комиссией составляется акт, в котором указывается место и дата инвентаризации</w:t>
      </w:r>
      <w:r w:rsidR="0090714A" w:rsidRPr="00266E88">
        <w:rPr>
          <w:sz w:val="24"/>
          <w:szCs w:val="24"/>
        </w:rPr>
        <w:t xml:space="preserve"> </w:t>
      </w:r>
      <w:r w:rsidR="0090714A" w:rsidRPr="000B5E52">
        <w:rPr>
          <w:sz w:val="24"/>
          <w:szCs w:val="24"/>
        </w:rPr>
        <w:t>(</w:t>
      </w:r>
      <w:r w:rsidR="004E42C2" w:rsidRPr="000B5E52">
        <w:rPr>
          <w:sz w:val="24"/>
          <w:szCs w:val="24"/>
        </w:rPr>
        <w:t xml:space="preserve">Приложение </w:t>
      </w:r>
      <w:r w:rsidR="00720E35" w:rsidRPr="000B5E52">
        <w:rPr>
          <w:sz w:val="24"/>
          <w:szCs w:val="24"/>
        </w:rPr>
        <w:t>4</w:t>
      </w:r>
      <w:r w:rsidR="004E42C2" w:rsidRPr="000B5E52">
        <w:rPr>
          <w:sz w:val="24"/>
          <w:szCs w:val="24"/>
        </w:rPr>
        <w:t xml:space="preserve"> к </w:t>
      </w:r>
      <w:r w:rsidR="00720E35" w:rsidRPr="000B5E52">
        <w:rPr>
          <w:sz w:val="24"/>
          <w:szCs w:val="24"/>
        </w:rPr>
        <w:t>Правилам по организации заказа, хранению, учету и выдаче бланков документов государственного образца об образовании и обеспечению ими организаций образования, реализующих общеобразовательные учебные программы высшего и послевузовского образования, подведомственных организаций образования и осуществлению контроля за их использованием</w:t>
      </w:r>
      <w:r w:rsidR="004E42C2" w:rsidRPr="000B5E52">
        <w:rPr>
          <w:sz w:val="24"/>
          <w:szCs w:val="24"/>
        </w:rPr>
        <w:t>)</w:t>
      </w:r>
      <w:bookmarkStart w:id="4" w:name="z36"/>
      <w:r w:rsidR="00AD76F8" w:rsidRPr="000B5E52">
        <w:rPr>
          <w:sz w:val="24"/>
          <w:szCs w:val="24"/>
        </w:rPr>
        <w:t>.</w:t>
      </w:r>
    </w:p>
    <w:p w:rsidR="00720E35" w:rsidRPr="004E42C2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6.5.11</w:t>
      </w:r>
      <w:r w:rsidR="000B5E52">
        <w:rPr>
          <w:sz w:val="24"/>
          <w:szCs w:val="24"/>
        </w:rPr>
        <w:t xml:space="preserve"> </w:t>
      </w:r>
      <w:r w:rsidR="00E2556B" w:rsidRPr="00266E88">
        <w:rPr>
          <w:sz w:val="24"/>
          <w:szCs w:val="24"/>
        </w:rPr>
        <w:t>В случаях обнаружения утерянных бланков документов собственного образца комиссия составляет акт</w:t>
      </w:r>
      <w:r w:rsidR="00B363C1" w:rsidRPr="00266E88">
        <w:rPr>
          <w:sz w:val="24"/>
          <w:szCs w:val="24"/>
        </w:rPr>
        <w:t xml:space="preserve"> </w:t>
      </w:r>
      <w:r w:rsidR="000B5E52" w:rsidRPr="000B5E52">
        <w:rPr>
          <w:sz w:val="24"/>
          <w:szCs w:val="24"/>
        </w:rPr>
        <w:t>(Приложение 5 к Правилам по организации заказа, хранению, учету и выдаче бланков документов государственного образца об образовании и обеспечению ими организаций образования, реализующих общеобразовательные учебные программы высшего и послевузовского образования, подведомственных организаций образования и осуществлению контроля за их использованием)</w:t>
      </w:r>
      <w:r w:rsidR="000B5E52">
        <w:rPr>
          <w:b/>
          <w:sz w:val="24"/>
          <w:szCs w:val="24"/>
        </w:rPr>
        <w:t xml:space="preserve"> </w:t>
      </w:r>
      <w:r w:rsidR="00E2556B" w:rsidRPr="00266E88">
        <w:rPr>
          <w:sz w:val="24"/>
          <w:szCs w:val="24"/>
        </w:rPr>
        <w:t>и передает на хранение материально-ответственному лицу.</w:t>
      </w:r>
      <w:r w:rsidR="0090714A" w:rsidRPr="00266E88">
        <w:rPr>
          <w:sz w:val="24"/>
          <w:szCs w:val="24"/>
        </w:rPr>
        <w:t xml:space="preserve"> </w:t>
      </w:r>
      <w:bookmarkStart w:id="5" w:name="z37"/>
      <w:bookmarkEnd w:id="4"/>
    </w:p>
    <w:p w:rsidR="00720E35" w:rsidRPr="004E42C2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6.5.12</w:t>
      </w:r>
      <w:r w:rsidR="00AF4313" w:rsidRPr="00266E88">
        <w:rPr>
          <w:sz w:val="24"/>
          <w:szCs w:val="24"/>
        </w:rPr>
        <w:t xml:space="preserve"> </w:t>
      </w:r>
      <w:r w:rsidR="007C1277">
        <w:rPr>
          <w:sz w:val="24"/>
          <w:szCs w:val="24"/>
        </w:rPr>
        <w:t xml:space="preserve">  </w:t>
      </w:r>
      <w:r w:rsidR="00E2556B" w:rsidRPr="00266E88">
        <w:rPr>
          <w:sz w:val="24"/>
          <w:szCs w:val="24"/>
        </w:rPr>
        <w:t>В случае порчи бланков документов собственного образца при их использовании в работе, составляется акт по испорченным бланкам</w:t>
      </w:r>
      <w:r w:rsidR="000B5E52">
        <w:rPr>
          <w:sz w:val="24"/>
          <w:szCs w:val="24"/>
        </w:rPr>
        <w:t xml:space="preserve"> </w:t>
      </w:r>
      <w:r w:rsidR="000B5E52" w:rsidRPr="000B5E52">
        <w:rPr>
          <w:sz w:val="24"/>
          <w:szCs w:val="24"/>
        </w:rPr>
        <w:t>(Приложение 6 Правилам по организации заказа, хранению, учету и выдаче бланков документов государственного образца об образовании и обеспечению ими организаций образования, реализующих общеобразовательные учебные программы высшего и послевузовского образования, подведомственных организаций образования и осуществлению контроля за их использованием)</w:t>
      </w:r>
      <w:r w:rsidR="00E2556B" w:rsidRPr="000B5E52">
        <w:rPr>
          <w:sz w:val="24"/>
          <w:szCs w:val="24"/>
        </w:rPr>
        <w:t>.</w:t>
      </w:r>
      <w:r w:rsidR="00943E16" w:rsidRPr="00266E88">
        <w:rPr>
          <w:sz w:val="24"/>
          <w:szCs w:val="24"/>
        </w:rPr>
        <w:t xml:space="preserve"> </w:t>
      </w:r>
      <w:r w:rsidR="00E2556B" w:rsidRPr="00266E88">
        <w:rPr>
          <w:sz w:val="24"/>
          <w:szCs w:val="24"/>
        </w:rPr>
        <w:t xml:space="preserve">К акту по испорченным бланкам прикладываются вырезанные и наклеенные на лист бумаги номера и серии испорченных бланков, оставшиеся части бланков измельчаются или сжигаются. </w:t>
      </w:r>
      <w:bookmarkStart w:id="6" w:name="z38"/>
      <w:bookmarkEnd w:id="5"/>
    </w:p>
    <w:p w:rsidR="00720E35" w:rsidRPr="004E42C2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6.5.13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 xml:space="preserve">В случае внесения изменений в содержание бланков документов собственного образца, бланки старого образца уничтожаются в университете на основании решения </w:t>
      </w:r>
      <w:r w:rsidR="0090714A" w:rsidRPr="00266E88">
        <w:rPr>
          <w:sz w:val="24"/>
          <w:szCs w:val="24"/>
        </w:rPr>
        <w:t>Председателя Правления - Р</w:t>
      </w:r>
      <w:r w:rsidR="00E2556B" w:rsidRPr="00266E88">
        <w:rPr>
          <w:sz w:val="24"/>
          <w:szCs w:val="24"/>
        </w:rPr>
        <w:t>ектора университета и оформляются актом</w:t>
      </w:r>
      <w:r w:rsidR="00B363C1" w:rsidRPr="00266E88">
        <w:rPr>
          <w:sz w:val="24"/>
          <w:szCs w:val="24"/>
        </w:rPr>
        <w:t xml:space="preserve"> </w:t>
      </w:r>
      <w:r w:rsidR="00E2556B" w:rsidRPr="00266E88">
        <w:rPr>
          <w:sz w:val="24"/>
          <w:szCs w:val="24"/>
        </w:rPr>
        <w:t>уничтожения бланков документов об образовании</w:t>
      </w:r>
      <w:r w:rsidR="000B5E52">
        <w:rPr>
          <w:sz w:val="24"/>
          <w:szCs w:val="24"/>
        </w:rPr>
        <w:t xml:space="preserve"> </w:t>
      </w:r>
      <w:r w:rsidR="000B5E52" w:rsidRPr="000B5E52">
        <w:rPr>
          <w:sz w:val="24"/>
          <w:szCs w:val="24"/>
        </w:rPr>
        <w:t xml:space="preserve">(Приложение 7 к Правилам по организации заказа, хранению, учету и выдаче бланков документов государственного образца об образовании и обеспечению ими </w:t>
      </w:r>
      <w:r w:rsidR="000B5E52" w:rsidRPr="000B5E52">
        <w:rPr>
          <w:sz w:val="24"/>
          <w:szCs w:val="24"/>
        </w:rPr>
        <w:lastRenderedPageBreak/>
        <w:t>организаций образования, реализующих общеобразовательные учебные программы высшего и послевузовского образования, подведомственных организаций образования и осуществлению контроля за их использованием)</w:t>
      </w:r>
      <w:r w:rsidR="00E2556B" w:rsidRPr="000B5E52">
        <w:rPr>
          <w:sz w:val="24"/>
          <w:szCs w:val="24"/>
        </w:rPr>
        <w:t xml:space="preserve">. </w:t>
      </w:r>
      <w:r w:rsidR="00E2556B" w:rsidRPr="00266E88">
        <w:rPr>
          <w:sz w:val="24"/>
          <w:szCs w:val="24"/>
        </w:rPr>
        <w:t>К акту прикладываются вырезанные и наклеенные на лист бумаги номера и серии бланков, оставшиеся части бланков измельчаются или сжигаются</w:t>
      </w:r>
      <w:bookmarkEnd w:id="6"/>
      <w:r w:rsidR="00E2556B" w:rsidRPr="00266E88">
        <w:rPr>
          <w:sz w:val="24"/>
          <w:szCs w:val="24"/>
        </w:rPr>
        <w:t>.</w:t>
      </w:r>
      <w:r w:rsidR="005E2829">
        <w:rPr>
          <w:sz w:val="24"/>
          <w:szCs w:val="24"/>
        </w:rPr>
        <w:t xml:space="preserve"> </w:t>
      </w:r>
    </w:p>
    <w:p w:rsidR="00E2556B" w:rsidRPr="00266E88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6.5.14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>Бланки документов собственного образца хранятся в несгораемых сейфах, железных шкафах или специально оборудованном помещении, обеспечивающем сохранность бланков без сроков ограничения.</w:t>
      </w:r>
      <w:r w:rsidR="000B5E52">
        <w:rPr>
          <w:sz w:val="24"/>
          <w:szCs w:val="24"/>
        </w:rPr>
        <w:t xml:space="preserve"> </w:t>
      </w:r>
    </w:p>
    <w:p w:rsidR="00E2556B" w:rsidRPr="00266E88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6.5.15</w:t>
      </w:r>
      <w:r w:rsidR="004763C9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 xml:space="preserve">В целях осуществления контроля достоверности отчетных данных обеспечивается надлежащее хранение копий отчетов. Отчеты хранятся в отдельных папках по срокам их составления. </w:t>
      </w:r>
      <w:bookmarkStart w:id="7" w:name="z40"/>
    </w:p>
    <w:p w:rsidR="00E2556B" w:rsidRPr="00266E88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6.5.16</w:t>
      </w:r>
      <w:r w:rsidR="004763C9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>Ответственность по организации заказа, хранению, учету и выдачи бланков документов собственного образца возлагается на материально-ответственное лицо УМО.</w:t>
      </w:r>
    </w:p>
    <w:p w:rsidR="00E2556B" w:rsidRPr="00266E88" w:rsidRDefault="005F1B7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6.5.17</w:t>
      </w:r>
      <w:r w:rsidR="00432F3E" w:rsidRPr="00266E88">
        <w:rPr>
          <w:sz w:val="24"/>
          <w:szCs w:val="24"/>
        </w:rPr>
        <w:tab/>
      </w:r>
      <w:r w:rsidR="00E2556B" w:rsidRPr="00266E88">
        <w:rPr>
          <w:sz w:val="24"/>
          <w:szCs w:val="24"/>
        </w:rPr>
        <w:t xml:space="preserve">Осуществление контроля за заказом, выдачей и хранением бланков возлагается на </w:t>
      </w:r>
      <w:r w:rsidR="00AF4313" w:rsidRPr="00266E88">
        <w:rPr>
          <w:sz w:val="24"/>
          <w:szCs w:val="24"/>
        </w:rPr>
        <w:t>Председателя  Правления</w:t>
      </w:r>
      <w:r w:rsidR="0090714A" w:rsidRPr="00266E88">
        <w:rPr>
          <w:sz w:val="24"/>
          <w:szCs w:val="24"/>
        </w:rPr>
        <w:t xml:space="preserve"> -</w:t>
      </w:r>
      <w:r w:rsidR="00AF4313" w:rsidRPr="00266E88">
        <w:rPr>
          <w:sz w:val="24"/>
          <w:szCs w:val="24"/>
        </w:rPr>
        <w:t xml:space="preserve"> </w:t>
      </w:r>
      <w:r w:rsidR="0090714A" w:rsidRPr="00266E88">
        <w:rPr>
          <w:sz w:val="24"/>
          <w:szCs w:val="24"/>
        </w:rPr>
        <w:t>Р</w:t>
      </w:r>
      <w:r w:rsidR="00E2556B" w:rsidRPr="00266E88">
        <w:rPr>
          <w:sz w:val="24"/>
          <w:szCs w:val="24"/>
        </w:rPr>
        <w:t>ектора университета.</w:t>
      </w:r>
      <w:bookmarkEnd w:id="7"/>
    </w:p>
    <w:p w:rsidR="00E2556B" w:rsidRDefault="00E2556B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</w:p>
    <w:p w:rsidR="00A4651F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 w:rsidRPr="00E57BE4">
        <w:rPr>
          <w:b/>
          <w:sz w:val="24"/>
          <w:szCs w:val="24"/>
        </w:rPr>
        <w:t>6.6</w:t>
      </w:r>
      <w:r w:rsidR="00E2556B" w:rsidRPr="00E57BE4">
        <w:rPr>
          <w:b/>
          <w:sz w:val="24"/>
          <w:szCs w:val="24"/>
        </w:rPr>
        <w:t xml:space="preserve"> </w:t>
      </w:r>
      <w:r w:rsidR="005C6923" w:rsidRPr="00E57BE4">
        <w:rPr>
          <w:b/>
          <w:sz w:val="24"/>
          <w:szCs w:val="24"/>
        </w:rPr>
        <w:t xml:space="preserve">Порядок выдачи бланков документов собственного образца о высшем и послевузовском образовании </w:t>
      </w:r>
      <w:r w:rsidR="003B1620" w:rsidRPr="00E57BE4">
        <w:rPr>
          <w:b/>
          <w:sz w:val="24"/>
          <w:szCs w:val="24"/>
        </w:rPr>
        <w:t xml:space="preserve"> </w:t>
      </w:r>
    </w:p>
    <w:p w:rsidR="00EC1403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6.6.1</w:t>
      </w:r>
      <w:r w:rsidR="003762C6" w:rsidRPr="00E57BE4">
        <w:rPr>
          <w:b/>
          <w:sz w:val="24"/>
          <w:szCs w:val="24"/>
        </w:rPr>
        <w:t xml:space="preserve"> </w:t>
      </w:r>
      <w:r w:rsidR="00382FE0" w:rsidRPr="00E57BE4">
        <w:rPr>
          <w:b/>
          <w:sz w:val="24"/>
          <w:szCs w:val="24"/>
        </w:rPr>
        <w:tab/>
      </w:r>
      <w:r w:rsidR="003762C6" w:rsidRPr="00E57BE4">
        <w:rPr>
          <w:sz w:val="24"/>
          <w:szCs w:val="24"/>
        </w:rPr>
        <w:t>Приобретенные бланки документов собственного образца об образовании регистрируются материально ответственным лицом в журнале учета бланков дипломов</w:t>
      </w:r>
      <w:r w:rsidR="00382FE0" w:rsidRPr="00E57BE4">
        <w:rPr>
          <w:sz w:val="24"/>
          <w:szCs w:val="24"/>
        </w:rPr>
        <w:t>, которая пронумеровывается, прошнуровывается, опечатывается и хранится как документ строгой отчетности. Записи в книгу производится при любом движении бланков</w:t>
      </w:r>
      <w:r w:rsidR="0090714A" w:rsidRPr="00E57BE4">
        <w:rPr>
          <w:sz w:val="24"/>
          <w:szCs w:val="24"/>
        </w:rPr>
        <w:t xml:space="preserve"> (</w:t>
      </w:r>
      <w:r w:rsidR="006B002C" w:rsidRPr="00E57BE4">
        <w:rPr>
          <w:sz w:val="24"/>
          <w:szCs w:val="24"/>
        </w:rPr>
        <w:t>Приложение 1 к приказу Министра образования и науки РК от 23 октября 2007 года №502</w:t>
      </w:r>
      <w:r w:rsidR="00A27658" w:rsidRPr="00E57BE4">
        <w:rPr>
          <w:sz w:val="24"/>
          <w:szCs w:val="24"/>
        </w:rPr>
        <w:t xml:space="preserve"> «Об утверждении формы документов строгой отчетности, используемых организациями образования в образовательной деятельности»</w:t>
      </w:r>
      <w:r w:rsidR="0090714A" w:rsidRPr="00E57BE4">
        <w:rPr>
          <w:sz w:val="24"/>
          <w:szCs w:val="24"/>
        </w:rPr>
        <w:t>)</w:t>
      </w:r>
      <w:r w:rsidR="00572676" w:rsidRPr="00E57BE4">
        <w:rPr>
          <w:sz w:val="24"/>
          <w:szCs w:val="24"/>
        </w:rPr>
        <w:t>.</w:t>
      </w:r>
    </w:p>
    <w:p w:rsidR="00EC1403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sz w:val="24"/>
          <w:szCs w:val="24"/>
        </w:rPr>
        <w:t xml:space="preserve">6.6.2 </w:t>
      </w:r>
      <w:r w:rsidR="00EC1403" w:rsidRPr="00E57BE4">
        <w:rPr>
          <w:color w:val="000000"/>
          <w:sz w:val="24"/>
          <w:szCs w:val="24"/>
        </w:rPr>
        <w:t>Диплом бакалавра с отличием выдается при следующих условиях:</w:t>
      </w:r>
    </w:p>
    <w:p w:rsidR="004F3D80" w:rsidRPr="00E57BE4" w:rsidRDefault="004F3D80" w:rsidP="00AD76F8">
      <w:pPr>
        <w:shd w:val="clear" w:color="auto" w:fill="FFFFFF"/>
        <w:tabs>
          <w:tab w:val="left" w:pos="1134"/>
          <w:tab w:val="left" w:pos="1418"/>
        </w:tabs>
        <w:ind w:firstLine="709"/>
        <w:jc w:val="both"/>
        <w:textAlignment w:val="baseline"/>
        <w:rPr>
          <w:color w:val="000000"/>
          <w:spacing w:val="2"/>
          <w:sz w:val="24"/>
          <w:szCs w:val="24"/>
        </w:rPr>
      </w:pPr>
      <w:r w:rsidRPr="00E57BE4">
        <w:rPr>
          <w:color w:val="000000"/>
          <w:spacing w:val="2"/>
          <w:sz w:val="24"/>
          <w:szCs w:val="24"/>
        </w:rPr>
        <w:t>Обучающемуся по образовательной программе высшего образования, имеющему по учебным дисциплинам и другим видам учебной деятельности итоговые оценки А, А- "отлично", В-, В, В+, С+ "хорошо" при среднем балле успеваемости (GPA) не ниже 3,5, а также сдавшему комплексный экзамен или защитившему дипломную работу (проект) с оценками А, А-"отлично", выдается диплом с отличием (без учета оценок по дополнительным видам обучения).</w:t>
      </w:r>
    </w:p>
    <w:p w:rsidR="004F3D80" w:rsidRPr="00E57BE4" w:rsidRDefault="004F3D80" w:rsidP="00AD76F8">
      <w:pPr>
        <w:shd w:val="clear" w:color="auto" w:fill="FFFFFF"/>
        <w:tabs>
          <w:tab w:val="left" w:pos="1134"/>
          <w:tab w:val="left" w:pos="1418"/>
        </w:tabs>
        <w:ind w:firstLine="709"/>
        <w:jc w:val="both"/>
        <w:textAlignment w:val="baseline"/>
        <w:rPr>
          <w:color w:val="000000"/>
          <w:spacing w:val="2"/>
          <w:sz w:val="24"/>
          <w:szCs w:val="24"/>
        </w:rPr>
      </w:pPr>
      <w:r w:rsidRPr="00E57BE4">
        <w:rPr>
          <w:color w:val="000000"/>
          <w:spacing w:val="2"/>
          <w:sz w:val="24"/>
          <w:szCs w:val="24"/>
        </w:rPr>
        <w:t>При этом, обучающемуся, имеющ</w:t>
      </w:r>
      <w:r w:rsidR="00572676" w:rsidRPr="00E57BE4">
        <w:rPr>
          <w:color w:val="000000"/>
          <w:spacing w:val="2"/>
          <w:sz w:val="24"/>
          <w:szCs w:val="24"/>
        </w:rPr>
        <w:t>ему</w:t>
      </w:r>
      <w:r w:rsidRPr="00E57BE4">
        <w:rPr>
          <w:color w:val="000000"/>
          <w:spacing w:val="2"/>
          <w:sz w:val="24"/>
          <w:szCs w:val="24"/>
        </w:rPr>
        <w:t xml:space="preserve"> в течение всего периода обучения пересдачи или повторные сдачи итогового контроля (экзамена), не выдается диплом с отличием.</w:t>
      </w:r>
    </w:p>
    <w:p w:rsidR="00EC1403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6.6.3</w:t>
      </w:r>
      <w:r w:rsidR="00382FE0" w:rsidRPr="00E57BE4">
        <w:rPr>
          <w:sz w:val="24"/>
          <w:szCs w:val="24"/>
        </w:rPr>
        <w:tab/>
      </w:r>
      <w:r w:rsidR="003762C6" w:rsidRPr="00E57BE4">
        <w:rPr>
          <w:sz w:val="24"/>
          <w:szCs w:val="24"/>
        </w:rPr>
        <w:t xml:space="preserve"> </w:t>
      </w:r>
      <w:r w:rsidR="005C481B" w:rsidRPr="00E57BE4">
        <w:rPr>
          <w:sz w:val="24"/>
          <w:szCs w:val="24"/>
        </w:rPr>
        <w:t>Диплом выдается лицу, прошедш</w:t>
      </w:r>
      <w:r w:rsidR="00572676" w:rsidRPr="00E57BE4">
        <w:rPr>
          <w:sz w:val="24"/>
          <w:szCs w:val="24"/>
        </w:rPr>
        <w:t xml:space="preserve">ему </w:t>
      </w:r>
      <w:r w:rsidR="005C481B" w:rsidRPr="00E57BE4">
        <w:rPr>
          <w:sz w:val="24"/>
          <w:szCs w:val="24"/>
        </w:rPr>
        <w:t xml:space="preserve">итоговую аттестацию и подтвердившему освоение образовательной программы высшего и  (или) послевузовского образования. </w:t>
      </w:r>
      <w:r w:rsidR="00382FE0" w:rsidRPr="00E57BE4">
        <w:rPr>
          <w:sz w:val="24"/>
          <w:szCs w:val="24"/>
        </w:rPr>
        <w:t>После окончания итоговой аттестации заместители деканов факультетов уточняют численность выпускников</w:t>
      </w:r>
      <w:r w:rsidR="000F0A02" w:rsidRPr="00E57BE4">
        <w:rPr>
          <w:sz w:val="24"/>
          <w:szCs w:val="24"/>
        </w:rPr>
        <w:t xml:space="preserve">, и </w:t>
      </w:r>
      <w:r w:rsidR="00AC075C" w:rsidRPr="00E57BE4">
        <w:rPr>
          <w:sz w:val="24"/>
          <w:szCs w:val="24"/>
        </w:rPr>
        <w:t>предоставляют</w:t>
      </w:r>
      <w:r w:rsidR="000F0A02" w:rsidRPr="00E57BE4">
        <w:rPr>
          <w:sz w:val="24"/>
          <w:szCs w:val="24"/>
        </w:rPr>
        <w:t xml:space="preserve"> представление</w:t>
      </w:r>
      <w:r w:rsidR="00943E16" w:rsidRPr="00E57BE4">
        <w:rPr>
          <w:sz w:val="24"/>
          <w:szCs w:val="24"/>
        </w:rPr>
        <w:t xml:space="preserve"> на имя </w:t>
      </w:r>
      <w:r w:rsidR="003B009D" w:rsidRPr="00E57BE4">
        <w:rPr>
          <w:sz w:val="24"/>
          <w:szCs w:val="24"/>
        </w:rPr>
        <w:t xml:space="preserve">Председателя Правления </w:t>
      </w:r>
      <w:r w:rsidR="00572676" w:rsidRPr="00E57BE4">
        <w:rPr>
          <w:sz w:val="24"/>
          <w:szCs w:val="24"/>
        </w:rPr>
        <w:t>–</w:t>
      </w:r>
      <w:r w:rsidR="003B009D" w:rsidRPr="00E57BE4">
        <w:rPr>
          <w:sz w:val="24"/>
          <w:szCs w:val="24"/>
        </w:rPr>
        <w:t xml:space="preserve"> Р</w:t>
      </w:r>
      <w:r w:rsidR="00943E16" w:rsidRPr="00E57BE4">
        <w:rPr>
          <w:sz w:val="24"/>
          <w:szCs w:val="24"/>
        </w:rPr>
        <w:t xml:space="preserve">ектора в ЦОО </w:t>
      </w:r>
      <w:r w:rsidR="000F0A02" w:rsidRPr="00E57BE4">
        <w:rPr>
          <w:sz w:val="24"/>
          <w:szCs w:val="24"/>
        </w:rPr>
        <w:t xml:space="preserve"> </w:t>
      </w:r>
      <w:r w:rsidR="00943E16" w:rsidRPr="00E57BE4">
        <w:rPr>
          <w:sz w:val="24"/>
          <w:szCs w:val="24"/>
        </w:rPr>
        <w:t xml:space="preserve">для издания приказа о </w:t>
      </w:r>
      <w:r w:rsidR="000F0A02" w:rsidRPr="00E57BE4">
        <w:rPr>
          <w:sz w:val="24"/>
          <w:szCs w:val="24"/>
        </w:rPr>
        <w:t xml:space="preserve"> вы</w:t>
      </w:r>
      <w:r w:rsidR="00943E16" w:rsidRPr="00E57BE4">
        <w:rPr>
          <w:sz w:val="24"/>
          <w:szCs w:val="24"/>
        </w:rPr>
        <w:t>даче диплома об образовании</w:t>
      </w:r>
      <w:r w:rsidR="00AC075C" w:rsidRPr="00E57BE4">
        <w:rPr>
          <w:sz w:val="24"/>
          <w:szCs w:val="24"/>
        </w:rPr>
        <w:t>.</w:t>
      </w:r>
    </w:p>
    <w:p w:rsidR="00E2556B" w:rsidRPr="00AE3AA3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color w:val="0D0D0D"/>
          <w:sz w:val="24"/>
          <w:szCs w:val="24"/>
        </w:rPr>
      </w:pPr>
      <w:r w:rsidRPr="00E57BE4">
        <w:rPr>
          <w:sz w:val="24"/>
          <w:szCs w:val="24"/>
        </w:rPr>
        <w:t>6.6.4</w:t>
      </w:r>
      <w:r w:rsidR="00AC075C" w:rsidRPr="00E57BE4">
        <w:rPr>
          <w:sz w:val="24"/>
          <w:szCs w:val="24"/>
        </w:rPr>
        <w:tab/>
        <w:t xml:space="preserve">ЦОО на основании представления деканатов издает приказ </w:t>
      </w:r>
      <w:r w:rsidR="003B009D" w:rsidRPr="00E57BE4">
        <w:rPr>
          <w:sz w:val="24"/>
          <w:szCs w:val="24"/>
        </w:rPr>
        <w:t>Председателя Правления - Р</w:t>
      </w:r>
      <w:r w:rsidR="00AC075C" w:rsidRPr="00E57BE4">
        <w:rPr>
          <w:sz w:val="24"/>
          <w:szCs w:val="24"/>
        </w:rPr>
        <w:t>ектора об отчислении обучающихся, прошедших итоговую аттестацию и подтвердившему освоение образовательной программы высшего и  (или) послевузовского образования</w:t>
      </w:r>
      <w:r w:rsidR="00FC340D" w:rsidRPr="00E57BE4">
        <w:rPr>
          <w:sz w:val="24"/>
          <w:szCs w:val="24"/>
        </w:rPr>
        <w:t>. Р</w:t>
      </w:r>
      <w:r w:rsidR="00AC075C" w:rsidRPr="00E57BE4">
        <w:rPr>
          <w:sz w:val="24"/>
          <w:szCs w:val="24"/>
        </w:rPr>
        <w:t xml:space="preserve">ешением аттестационной комиссии присуждается степень «бакалавр» или магистр или присваивается квалификация по соответствующей образовательной программе и выдается на бесплатной основе диплом с </w:t>
      </w:r>
      <w:r w:rsidR="00AC075C" w:rsidRPr="00AE3AA3">
        <w:rPr>
          <w:color w:val="0D0D0D"/>
          <w:sz w:val="24"/>
          <w:szCs w:val="24"/>
        </w:rPr>
        <w:t>приложением в течение пяти дней со дня издания приказа о выпуске.</w:t>
      </w:r>
    </w:p>
    <w:p w:rsidR="004E5A14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AE3AA3">
        <w:rPr>
          <w:color w:val="0D0D0D"/>
          <w:sz w:val="24"/>
          <w:szCs w:val="24"/>
        </w:rPr>
        <w:t>6.6.5</w:t>
      </w:r>
      <w:r w:rsidR="00F503FE" w:rsidRPr="00AE3AA3">
        <w:rPr>
          <w:color w:val="0D0D0D"/>
          <w:sz w:val="24"/>
          <w:szCs w:val="24"/>
        </w:rPr>
        <w:tab/>
      </w:r>
      <w:r w:rsidR="00AC075C" w:rsidRPr="00AE3AA3">
        <w:rPr>
          <w:color w:val="0D0D0D"/>
          <w:sz w:val="24"/>
          <w:szCs w:val="24"/>
        </w:rPr>
        <w:t xml:space="preserve">На основании приказа </w:t>
      </w:r>
      <w:r w:rsidR="003B009D" w:rsidRPr="00AE3AA3">
        <w:rPr>
          <w:color w:val="0D0D0D"/>
          <w:sz w:val="24"/>
          <w:szCs w:val="24"/>
        </w:rPr>
        <w:t>Председателя Правления - Р</w:t>
      </w:r>
      <w:r w:rsidR="00AC075C" w:rsidRPr="00AE3AA3">
        <w:rPr>
          <w:color w:val="0D0D0D"/>
          <w:sz w:val="24"/>
          <w:szCs w:val="24"/>
        </w:rPr>
        <w:t>ектора об отчислении обучающихся, прошедших итоговую аттестацию и подтвердившему освоение образовательной программы высшего и  (или) послевузовского образования</w:t>
      </w:r>
      <w:r w:rsidR="00F503FE" w:rsidRPr="00AE3AA3">
        <w:rPr>
          <w:color w:val="0D0D0D"/>
          <w:sz w:val="24"/>
          <w:szCs w:val="24"/>
        </w:rPr>
        <w:t xml:space="preserve">, получившим степень «бакалавр» и «магистратура» </w:t>
      </w:r>
      <w:r w:rsidR="004E5A14" w:rsidRPr="00AE3AA3">
        <w:rPr>
          <w:color w:val="0D0D0D"/>
          <w:sz w:val="24"/>
          <w:szCs w:val="24"/>
        </w:rPr>
        <w:t>ЦОО передает копию приказа в</w:t>
      </w:r>
      <w:r w:rsidR="00F503FE" w:rsidRPr="00AE3AA3">
        <w:rPr>
          <w:color w:val="0D0D0D"/>
          <w:sz w:val="24"/>
          <w:szCs w:val="24"/>
        </w:rPr>
        <w:t xml:space="preserve"> </w:t>
      </w:r>
      <w:r w:rsidR="00AC075C" w:rsidRPr="00AE3AA3">
        <w:rPr>
          <w:color w:val="0D0D0D"/>
          <w:sz w:val="24"/>
          <w:szCs w:val="24"/>
        </w:rPr>
        <w:t>УМО</w:t>
      </w:r>
      <w:r w:rsidR="004E5A14" w:rsidRPr="00AE3AA3">
        <w:rPr>
          <w:color w:val="0D0D0D"/>
          <w:sz w:val="24"/>
          <w:szCs w:val="24"/>
        </w:rPr>
        <w:t>, на основании  которой начальник</w:t>
      </w:r>
      <w:r w:rsidR="004E5A14" w:rsidRPr="00E57BE4">
        <w:rPr>
          <w:sz w:val="24"/>
          <w:szCs w:val="24"/>
        </w:rPr>
        <w:t xml:space="preserve"> УМО выдает заместителям деканов </w:t>
      </w:r>
      <w:r w:rsidR="00AC075C" w:rsidRPr="00E57BE4">
        <w:rPr>
          <w:sz w:val="24"/>
          <w:szCs w:val="24"/>
        </w:rPr>
        <w:t xml:space="preserve">бланки </w:t>
      </w:r>
      <w:r w:rsidR="00F503FE" w:rsidRPr="00E57BE4">
        <w:rPr>
          <w:sz w:val="24"/>
          <w:szCs w:val="24"/>
        </w:rPr>
        <w:t>вкладышей (</w:t>
      </w:r>
      <w:r w:rsidR="00AC075C" w:rsidRPr="00E57BE4">
        <w:rPr>
          <w:sz w:val="24"/>
          <w:szCs w:val="24"/>
        </w:rPr>
        <w:t>дипломов</w:t>
      </w:r>
      <w:r w:rsidR="00F503FE" w:rsidRPr="00E57BE4">
        <w:rPr>
          <w:sz w:val="24"/>
          <w:szCs w:val="24"/>
        </w:rPr>
        <w:t>)</w:t>
      </w:r>
      <w:r w:rsidR="00AC075C" w:rsidRPr="00E57BE4">
        <w:rPr>
          <w:sz w:val="24"/>
          <w:szCs w:val="24"/>
        </w:rPr>
        <w:t xml:space="preserve"> и приложений собст</w:t>
      </w:r>
      <w:r w:rsidR="00F503FE" w:rsidRPr="00E57BE4">
        <w:rPr>
          <w:sz w:val="24"/>
          <w:szCs w:val="24"/>
        </w:rPr>
        <w:t>венного образца</w:t>
      </w:r>
      <w:r w:rsidR="004E5A14" w:rsidRPr="00E57BE4">
        <w:rPr>
          <w:sz w:val="24"/>
          <w:szCs w:val="24"/>
        </w:rPr>
        <w:t xml:space="preserve"> строго по количеству выпускников</w:t>
      </w:r>
      <w:r w:rsidR="0002067F" w:rsidRPr="00E57BE4">
        <w:rPr>
          <w:sz w:val="24"/>
          <w:szCs w:val="24"/>
        </w:rPr>
        <w:t xml:space="preserve"> (Приложение А,</w:t>
      </w:r>
      <w:r w:rsidR="00572676" w:rsidRPr="00E57BE4">
        <w:rPr>
          <w:sz w:val="24"/>
          <w:szCs w:val="24"/>
        </w:rPr>
        <w:t xml:space="preserve"> </w:t>
      </w:r>
      <w:r w:rsidR="0002067F" w:rsidRPr="00E57BE4">
        <w:rPr>
          <w:sz w:val="24"/>
          <w:szCs w:val="24"/>
        </w:rPr>
        <w:t>Б,</w:t>
      </w:r>
      <w:r w:rsidR="00572676" w:rsidRPr="00E57BE4">
        <w:rPr>
          <w:sz w:val="24"/>
          <w:szCs w:val="24"/>
        </w:rPr>
        <w:t xml:space="preserve"> </w:t>
      </w:r>
      <w:r w:rsidR="0002067F" w:rsidRPr="00E57BE4">
        <w:rPr>
          <w:sz w:val="24"/>
          <w:szCs w:val="24"/>
        </w:rPr>
        <w:t>В, Г)</w:t>
      </w:r>
      <w:r w:rsidR="00572676" w:rsidRPr="00E57BE4">
        <w:rPr>
          <w:sz w:val="24"/>
          <w:szCs w:val="24"/>
        </w:rPr>
        <w:t>.</w:t>
      </w:r>
    </w:p>
    <w:p w:rsidR="00FB4BD4" w:rsidRPr="00E57BE4" w:rsidRDefault="004E5A14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 xml:space="preserve"> Запись выданных бланков вкладышей (диплома)</w:t>
      </w:r>
      <w:r w:rsidR="00F503FE" w:rsidRPr="00E57BE4">
        <w:rPr>
          <w:sz w:val="24"/>
          <w:szCs w:val="24"/>
        </w:rPr>
        <w:t xml:space="preserve"> фиксиру</w:t>
      </w:r>
      <w:r w:rsidRPr="00E57BE4">
        <w:rPr>
          <w:sz w:val="24"/>
          <w:szCs w:val="24"/>
        </w:rPr>
        <w:t xml:space="preserve">ется </w:t>
      </w:r>
      <w:r w:rsidR="00F503FE" w:rsidRPr="00E57BE4">
        <w:rPr>
          <w:sz w:val="24"/>
          <w:szCs w:val="24"/>
        </w:rPr>
        <w:t>в журнале учета бланков</w:t>
      </w:r>
      <w:r w:rsidR="004763C9" w:rsidRPr="00E57BE4">
        <w:rPr>
          <w:sz w:val="24"/>
          <w:szCs w:val="24"/>
        </w:rPr>
        <w:t xml:space="preserve"> дипломов</w:t>
      </w:r>
      <w:r w:rsidR="0002067F" w:rsidRPr="00E57BE4">
        <w:rPr>
          <w:sz w:val="24"/>
          <w:szCs w:val="24"/>
        </w:rPr>
        <w:t xml:space="preserve"> </w:t>
      </w:r>
      <w:r w:rsidR="00FB4BD4" w:rsidRPr="00E57BE4">
        <w:rPr>
          <w:sz w:val="24"/>
          <w:szCs w:val="24"/>
        </w:rPr>
        <w:t>(Приложение 1 к приказу Министра образования и науки РК от 23 октября 2007 года №502 «Об утверждении формы документов строгой отчетности, используемых организациями образования в образовательной деятельности»)</w:t>
      </w:r>
      <w:r w:rsidR="00E57BE4" w:rsidRPr="00E57BE4">
        <w:rPr>
          <w:sz w:val="24"/>
          <w:szCs w:val="24"/>
        </w:rPr>
        <w:t>.</w:t>
      </w:r>
    </w:p>
    <w:p w:rsidR="004E5A14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lastRenderedPageBreak/>
        <w:t>6.6.6</w:t>
      </w:r>
      <w:r w:rsidR="00F503FE" w:rsidRPr="00E57BE4">
        <w:rPr>
          <w:sz w:val="24"/>
          <w:szCs w:val="24"/>
        </w:rPr>
        <w:tab/>
        <w:t xml:space="preserve">После выдачи бланков вкладышей (диплома) и приложений собственного образца заместители деканов факультета на основании приказа </w:t>
      </w:r>
      <w:r w:rsidR="0002067F" w:rsidRPr="00E57BE4">
        <w:rPr>
          <w:sz w:val="24"/>
          <w:szCs w:val="24"/>
        </w:rPr>
        <w:t>Председателя Правления - Р</w:t>
      </w:r>
      <w:r w:rsidR="00F503FE" w:rsidRPr="00E57BE4">
        <w:rPr>
          <w:sz w:val="24"/>
          <w:szCs w:val="24"/>
        </w:rPr>
        <w:t>ектора передают бланки вкладышей (диплома) для заполнения в УМО</w:t>
      </w:r>
      <w:r w:rsidR="004E5A14" w:rsidRPr="00E57BE4">
        <w:rPr>
          <w:sz w:val="24"/>
          <w:szCs w:val="24"/>
        </w:rPr>
        <w:t>.</w:t>
      </w:r>
    </w:p>
    <w:p w:rsidR="00CD015D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6.6.7</w:t>
      </w:r>
      <w:r w:rsidR="004E5A14" w:rsidRPr="00E57BE4">
        <w:rPr>
          <w:sz w:val="24"/>
          <w:szCs w:val="24"/>
        </w:rPr>
        <w:t xml:space="preserve"> П</w:t>
      </w:r>
      <w:r w:rsidR="00F503FE" w:rsidRPr="00E57BE4">
        <w:rPr>
          <w:sz w:val="24"/>
          <w:szCs w:val="24"/>
        </w:rPr>
        <w:t>риложения к диплому на трех языках заполняются техническими секретарями факультетов</w:t>
      </w:r>
      <w:r w:rsidR="004E5A14" w:rsidRPr="00E57BE4">
        <w:rPr>
          <w:sz w:val="24"/>
          <w:szCs w:val="24"/>
        </w:rPr>
        <w:t>, утвержденные приказом ректора</w:t>
      </w:r>
      <w:r w:rsidR="00F503FE" w:rsidRPr="00E57BE4">
        <w:rPr>
          <w:sz w:val="24"/>
          <w:szCs w:val="24"/>
        </w:rPr>
        <w:t xml:space="preserve">. </w:t>
      </w:r>
    </w:p>
    <w:p w:rsidR="00622966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>6.6.8</w:t>
      </w:r>
      <w:r w:rsidR="00AF4313" w:rsidRPr="00E57BE4">
        <w:rPr>
          <w:color w:val="000000"/>
          <w:sz w:val="24"/>
          <w:szCs w:val="24"/>
        </w:rPr>
        <w:t xml:space="preserve"> </w:t>
      </w:r>
      <w:r w:rsidR="003B009D" w:rsidRPr="00E57BE4">
        <w:rPr>
          <w:color w:val="000000"/>
          <w:sz w:val="24"/>
          <w:szCs w:val="24"/>
        </w:rPr>
        <w:tab/>
      </w:r>
      <w:r w:rsidR="00CD015D" w:rsidRPr="00E57BE4">
        <w:rPr>
          <w:color w:val="000000"/>
          <w:sz w:val="24"/>
          <w:szCs w:val="24"/>
        </w:rPr>
        <w:t xml:space="preserve">При заполнении бланков вкладышей (диплома) и приложений к диплому ЦОО предоставляет полную информацию </w:t>
      </w:r>
      <w:r w:rsidR="002232A5" w:rsidRPr="00E57BE4">
        <w:rPr>
          <w:color w:val="000000"/>
          <w:sz w:val="24"/>
          <w:szCs w:val="24"/>
        </w:rPr>
        <w:t xml:space="preserve">из </w:t>
      </w:r>
      <w:r w:rsidR="00CD015D" w:rsidRPr="00E57BE4">
        <w:rPr>
          <w:color w:val="000000"/>
          <w:sz w:val="24"/>
          <w:szCs w:val="24"/>
        </w:rPr>
        <w:t xml:space="preserve">личного дела выпускника для заполнения всех данных в бланках вкладыша (диплом) и приложения. </w:t>
      </w:r>
    </w:p>
    <w:p w:rsidR="00A27658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color w:val="000000"/>
          <w:sz w:val="24"/>
          <w:szCs w:val="24"/>
        </w:rPr>
        <w:t>6.6</w:t>
      </w:r>
      <w:r w:rsidR="00AF4313" w:rsidRPr="00E57BE4">
        <w:rPr>
          <w:color w:val="000000"/>
          <w:sz w:val="24"/>
          <w:szCs w:val="24"/>
        </w:rPr>
        <w:t>.</w:t>
      </w:r>
      <w:r w:rsidR="00FC340D" w:rsidRPr="00E57BE4">
        <w:rPr>
          <w:color w:val="000000"/>
          <w:sz w:val="24"/>
          <w:szCs w:val="24"/>
        </w:rPr>
        <w:t>9</w:t>
      </w:r>
      <w:r w:rsidR="00CD015D" w:rsidRPr="00E57BE4">
        <w:rPr>
          <w:color w:val="000000"/>
          <w:sz w:val="24"/>
          <w:szCs w:val="24"/>
        </w:rPr>
        <w:t xml:space="preserve"> Для заполнения приложений к диплому на трех языках Офис регистратора предоставляет транскрипты</w:t>
      </w:r>
      <w:r w:rsidR="00F43AAA" w:rsidRPr="00E57BE4">
        <w:rPr>
          <w:color w:val="000000"/>
          <w:sz w:val="24"/>
          <w:szCs w:val="24"/>
        </w:rPr>
        <w:t xml:space="preserve"> </w:t>
      </w:r>
      <w:r w:rsidR="00CD015D" w:rsidRPr="00E57BE4">
        <w:rPr>
          <w:color w:val="000000"/>
          <w:sz w:val="24"/>
          <w:szCs w:val="24"/>
        </w:rPr>
        <w:t xml:space="preserve">для каждого выпускника отдельно за весь период обучения по образовательной программе с </w:t>
      </w:r>
      <w:r w:rsidR="004F536F" w:rsidRPr="00E57BE4">
        <w:rPr>
          <w:color w:val="000000"/>
          <w:sz w:val="24"/>
          <w:szCs w:val="24"/>
        </w:rPr>
        <w:t xml:space="preserve">указанием последних оценок по балльно-рейтинговой буквенной системе по всем учебным дисциплинам, научно исследовательскими или экспериментально-исследовательским работам, видам профессиональных практик, итоговой аттестации с указанием их объема в академических кредитах и часах </w:t>
      </w:r>
      <w:r w:rsidR="00A27658" w:rsidRPr="00E57BE4">
        <w:rPr>
          <w:sz w:val="24"/>
          <w:szCs w:val="24"/>
        </w:rPr>
        <w:t>(Приложение 2 к приказу Министра образования и науки РК от 23 октября 2007 года №502 «Об утверждении формы документов строгой отчетности, используемых организациями образования в образовательной деятельности»)</w:t>
      </w:r>
      <w:r w:rsidR="00E57BE4">
        <w:rPr>
          <w:sz w:val="24"/>
          <w:szCs w:val="24"/>
        </w:rPr>
        <w:t>.</w:t>
      </w:r>
    </w:p>
    <w:p w:rsidR="00FB2511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 xml:space="preserve">6.6.10 </w:t>
      </w:r>
      <w:r w:rsidR="00FB2511" w:rsidRPr="00E57BE4">
        <w:rPr>
          <w:sz w:val="24"/>
          <w:szCs w:val="24"/>
        </w:rPr>
        <w:t xml:space="preserve">После заполнения </w:t>
      </w:r>
      <w:r w:rsidR="002232A5" w:rsidRPr="00E57BE4">
        <w:rPr>
          <w:sz w:val="24"/>
          <w:szCs w:val="24"/>
        </w:rPr>
        <w:t xml:space="preserve">учебно-методическим отделом </w:t>
      </w:r>
      <w:r w:rsidR="00FB2511" w:rsidRPr="00E57BE4">
        <w:rPr>
          <w:sz w:val="24"/>
          <w:szCs w:val="24"/>
        </w:rPr>
        <w:t>бланк</w:t>
      </w:r>
      <w:r w:rsidR="002232A5" w:rsidRPr="00E57BE4">
        <w:rPr>
          <w:sz w:val="24"/>
          <w:szCs w:val="24"/>
        </w:rPr>
        <w:t>и дипломов</w:t>
      </w:r>
      <w:r w:rsidR="00200241" w:rsidRPr="00E57BE4">
        <w:rPr>
          <w:sz w:val="24"/>
          <w:szCs w:val="24"/>
        </w:rPr>
        <w:t xml:space="preserve"> и приложений </w:t>
      </w:r>
      <w:r w:rsidR="00FC340D" w:rsidRPr="00E57BE4">
        <w:rPr>
          <w:sz w:val="24"/>
          <w:szCs w:val="24"/>
        </w:rPr>
        <w:t>подписыва</w:t>
      </w:r>
      <w:r w:rsidR="002232A5" w:rsidRPr="00E57BE4">
        <w:rPr>
          <w:sz w:val="24"/>
          <w:szCs w:val="24"/>
        </w:rPr>
        <w:t>ю</w:t>
      </w:r>
      <w:r w:rsidR="00FC340D" w:rsidRPr="00E57BE4">
        <w:rPr>
          <w:sz w:val="24"/>
          <w:szCs w:val="24"/>
        </w:rPr>
        <w:t xml:space="preserve">тся </w:t>
      </w:r>
      <w:r w:rsidR="003B009D" w:rsidRPr="00E57BE4">
        <w:rPr>
          <w:sz w:val="24"/>
          <w:szCs w:val="24"/>
        </w:rPr>
        <w:t>Председателем Правления – Р</w:t>
      </w:r>
      <w:r w:rsidR="00483708" w:rsidRPr="00E57BE4">
        <w:rPr>
          <w:sz w:val="24"/>
          <w:szCs w:val="24"/>
        </w:rPr>
        <w:t>ектор</w:t>
      </w:r>
      <w:r w:rsidR="0005111E" w:rsidRPr="00E57BE4">
        <w:rPr>
          <w:sz w:val="24"/>
          <w:szCs w:val="24"/>
        </w:rPr>
        <w:t>о</w:t>
      </w:r>
      <w:r w:rsidR="00483708" w:rsidRPr="00E57BE4">
        <w:rPr>
          <w:sz w:val="24"/>
          <w:szCs w:val="24"/>
        </w:rPr>
        <w:t>м</w:t>
      </w:r>
      <w:r w:rsidR="0002067F" w:rsidRPr="00E57BE4">
        <w:rPr>
          <w:sz w:val="24"/>
          <w:szCs w:val="24"/>
        </w:rPr>
        <w:t xml:space="preserve"> университета далее – руководитель)</w:t>
      </w:r>
    </w:p>
    <w:p w:rsidR="0002067F" w:rsidRPr="00E57BE4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 xml:space="preserve">После процедуры подписания диплома об образовании и приложений, технический секретарь сканирует данные документы в формате </w:t>
      </w:r>
      <w:r w:rsidRPr="00E57BE4">
        <w:rPr>
          <w:color w:val="000000"/>
          <w:sz w:val="24"/>
          <w:szCs w:val="24"/>
          <w:lang w:val="en-US"/>
        </w:rPr>
        <w:t>PDF</w:t>
      </w:r>
      <w:r w:rsidRPr="00E57BE4">
        <w:rPr>
          <w:color w:val="000000"/>
          <w:sz w:val="24"/>
          <w:szCs w:val="24"/>
        </w:rPr>
        <w:t xml:space="preserve"> и передают электронный архив документов в архив университета. </w:t>
      </w:r>
    </w:p>
    <w:p w:rsidR="00483708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 xml:space="preserve">6.6.11 </w:t>
      </w:r>
      <w:r w:rsidR="00483708" w:rsidRPr="00E57BE4">
        <w:rPr>
          <w:sz w:val="24"/>
          <w:szCs w:val="24"/>
        </w:rPr>
        <w:t>Диплом и приложение к нему могут быть подписаны проректором по академическим вопросам. При этом перед надписью «Р</w:t>
      </w:r>
      <w:r w:rsidR="00200241" w:rsidRPr="00E57BE4">
        <w:rPr>
          <w:sz w:val="24"/>
          <w:szCs w:val="24"/>
        </w:rPr>
        <w:t>уководитель</w:t>
      </w:r>
      <w:r w:rsidR="00483708" w:rsidRPr="00E57BE4">
        <w:rPr>
          <w:sz w:val="24"/>
          <w:szCs w:val="24"/>
        </w:rPr>
        <w:t xml:space="preserve">» указывается символ «/» (косая черта). </w:t>
      </w:r>
    </w:p>
    <w:p w:rsidR="00483708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6.6.</w:t>
      </w:r>
      <w:r w:rsidR="00432F3E" w:rsidRPr="00E57BE4">
        <w:rPr>
          <w:sz w:val="24"/>
          <w:szCs w:val="24"/>
        </w:rPr>
        <w:t>12</w:t>
      </w:r>
      <w:r w:rsidR="00432F3E" w:rsidRPr="00E57BE4">
        <w:rPr>
          <w:sz w:val="24"/>
          <w:szCs w:val="24"/>
        </w:rPr>
        <w:tab/>
      </w:r>
      <w:r w:rsidRPr="00E57BE4">
        <w:rPr>
          <w:sz w:val="24"/>
          <w:szCs w:val="24"/>
        </w:rPr>
        <w:t xml:space="preserve"> </w:t>
      </w:r>
      <w:r w:rsidR="00483708" w:rsidRPr="00E57BE4">
        <w:rPr>
          <w:sz w:val="24"/>
          <w:szCs w:val="24"/>
        </w:rPr>
        <w:t xml:space="preserve">Заполненные бланки </w:t>
      </w:r>
      <w:r w:rsidR="002232A5" w:rsidRPr="00E57BE4">
        <w:rPr>
          <w:sz w:val="24"/>
          <w:szCs w:val="24"/>
        </w:rPr>
        <w:t>должны быть заверены</w:t>
      </w:r>
      <w:r w:rsidR="00483708" w:rsidRPr="00E57BE4">
        <w:rPr>
          <w:sz w:val="24"/>
          <w:szCs w:val="24"/>
        </w:rPr>
        <w:t xml:space="preserve"> печатью университета. Печать проставляется на отведенном для нее месте. Оттиск печати должен быть четким. </w:t>
      </w:r>
    </w:p>
    <w:p w:rsidR="0029183D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6.6.</w:t>
      </w:r>
      <w:r w:rsidR="0029183D" w:rsidRPr="00E57BE4">
        <w:rPr>
          <w:sz w:val="24"/>
          <w:szCs w:val="24"/>
        </w:rPr>
        <w:t>1</w:t>
      </w:r>
      <w:r w:rsidR="00432F3E" w:rsidRPr="00E57BE4">
        <w:rPr>
          <w:sz w:val="24"/>
          <w:szCs w:val="24"/>
        </w:rPr>
        <w:t>3</w:t>
      </w:r>
      <w:r w:rsidR="0029183D" w:rsidRPr="00E57BE4">
        <w:rPr>
          <w:sz w:val="24"/>
          <w:szCs w:val="24"/>
        </w:rPr>
        <w:t xml:space="preserve"> </w:t>
      </w:r>
      <w:r w:rsidRPr="00E57BE4">
        <w:rPr>
          <w:sz w:val="24"/>
          <w:szCs w:val="24"/>
        </w:rPr>
        <w:t xml:space="preserve"> </w:t>
      </w:r>
      <w:r w:rsidR="0029183D" w:rsidRPr="00E57BE4">
        <w:rPr>
          <w:sz w:val="24"/>
          <w:szCs w:val="24"/>
        </w:rPr>
        <w:t>Передача полученных университетом  бланков в другие организ</w:t>
      </w:r>
      <w:r w:rsidR="004763C9" w:rsidRPr="00E57BE4">
        <w:rPr>
          <w:sz w:val="24"/>
          <w:szCs w:val="24"/>
        </w:rPr>
        <w:t>а</w:t>
      </w:r>
      <w:r w:rsidR="0029183D" w:rsidRPr="00E57BE4">
        <w:rPr>
          <w:sz w:val="24"/>
          <w:szCs w:val="24"/>
        </w:rPr>
        <w:t>ции не допускается.</w:t>
      </w:r>
    </w:p>
    <w:p w:rsidR="00CD015D" w:rsidRPr="00E57BE4" w:rsidRDefault="00AA64F8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sz w:val="24"/>
          <w:szCs w:val="24"/>
        </w:rPr>
        <w:t>6.6.14</w:t>
      </w:r>
      <w:r w:rsidR="00432F3E" w:rsidRPr="00E57BE4">
        <w:rPr>
          <w:sz w:val="24"/>
          <w:szCs w:val="24"/>
        </w:rPr>
        <w:tab/>
      </w:r>
      <w:r w:rsidR="00731210" w:rsidRPr="00E57BE4">
        <w:rPr>
          <w:color w:val="000000"/>
          <w:sz w:val="24"/>
          <w:szCs w:val="24"/>
        </w:rPr>
        <w:t xml:space="preserve">Для учета выданных документов об образовании в университете ведется книга регистрации (далее – книга регистрации, выданных дипломов </w:t>
      </w:r>
      <w:r w:rsidR="0002067F" w:rsidRPr="00E57BE4">
        <w:rPr>
          <w:color w:val="000000"/>
          <w:sz w:val="24"/>
          <w:szCs w:val="24"/>
        </w:rPr>
        <w:t xml:space="preserve">(Приложение Л) </w:t>
      </w:r>
      <w:r w:rsidR="00731210" w:rsidRPr="00E57BE4">
        <w:rPr>
          <w:color w:val="000000"/>
          <w:sz w:val="24"/>
          <w:szCs w:val="24"/>
        </w:rPr>
        <w:t>в которой заместители деканов по окончанию заполнения бланка вкладышей (диплома) собственного образца и приложения к диплому на трех языках, заполняют данные выпускника своего факультета с соответс</w:t>
      </w:r>
      <w:r w:rsidR="00E218CD" w:rsidRPr="00E57BE4">
        <w:rPr>
          <w:color w:val="000000"/>
          <w:sz w:val="24"/>
          <w:szCs w:val="24"/>
        </w:rPr>
        <w:t>т</w:t>
      </w:r>
      <w:r w:rsidR="00731210" w:rsidRPr="00E57BE4">
        <w:rPr>
          <w:color w:val="000000"/>
          <w:sz w:val="24"/>
          <w:szCs w:val="24"/>
        </w:rPr>
        <w:t xml:space="preserve">вующей нумерацией, представленной ЦОО. </w:t>
      </w:r>
      <w:r w:rsidR="002479A0" w:rsidRPr="00E57BE4">
        <w:rPr>
          <w:color w:val="000000"/>
          <w:sz w:val="24"/>
          <w:szCs w:val="24"/>
        </w:rPr>
        <w:t xml:space="preserve"> </w:t>
      </w:r>
    </w:p>
    <w:p w:rsidR="0029183D" w:rsidRPr="00E57BE4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В книгу регистрации, выданных дипломов вносятся следующие данные</w:t>
      </w:r>
      <w:r w:rsidR="0002067F" w:rsidRPr="00E57BE4">
        <w:rPr>
          <w:sz w:val="24"/>
          <w:szCs w:val="24"/>
        </w:rPr>
        <w:t xml:space="preserve"> (Приложение </w:t>
      </w:r>
      <w:r w:rsidR="001A7220" w:rsidRPr="00E57BE4">
        <w:rPr>
          <w:sz w:val="24"/>
          <w:szCs w:val="24"/>
        </w:rPr>
        <w:t>И</w:t>
      </w:r>
      <w:r w:rsidR="0002067F" w:rsidRPr="00E57BE4">
        <w:rPr>
          <w:sz w:val="24"/>
          <w:szCs w:val="24"/>
        </w:rPr>
        <w:t>)</w:t>
      </w:r>
      <w:r w:rsidR="0029183D" w:rsidRPr="00E57BE4">
        <w:rPr>
          <w:sz w:val="24"/>
          <w:szCs w:val="24"/>
        </w:rPr>
        <w:t>: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регистрационный номер диплома;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фамилия, имя, отчество (при наличии) выпускника (обладателя диплома);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серия и номер бланка диплома; серия и номер бланка приложения к диплому;</w:t>
      </w:r>
    </w:p>
    <w:p w:rsidR="0029183D" w:rsidRPr="00E57BE4" w:rsidRDefault="0086118C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 xml:space="preserve">- </w:t>
      </w:r>
      <w:r w:rsidR="0029183D" w:rsidRPr="00E57BE4">
        <w:rPr>
          <w:sz w:val="24"/>
          <w:szCs w:val="24"/>
        </w:rPr>
        <w:t>Дата выдачи диплома;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наименование специальности или образовательной программы;</w:t>
      </w:r>
    </w:p>
    <w:p w:rsidR="0029183D" w:rsidRPr="00E57BE4" w:rsidRDefault="0002067F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 xml:space="preserve">- дата и номер протокола </w:t>
      </w:r>
      <w:r w:rsidR="0029183D" w:rsidRPr="00E57BE4">
        <w:rPr>
          <w:sz w:val="24"/>
          <w:szCs w:val="24"/>
        </w:rPr>
        <w:t>АК;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подпись руководителя подразделения университета, выдающего диплом;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E57BE4">
        <w:rPr>
          <w:sz w:val="24"/>
          <w:szCs w:val="24"/>
        </w:rPr>
        <w:t>- подпись лица, которому выдан диплом</w:t>
      </w:r>
      <w:r w:rsidR="00731210" w:rsidRPr="00E57BE4">
        <w:rPr>
          <w:sz w:val="24"/>
          <w:szCs w:val="24"/>
        </w:rPr>
        <w:t xml:space="preserve"> </w:t>
      </w:r>
      <w:r w:rsidRPr="00E57BE4">
        <w:rPr>
          <w:sz w:val="24"/>
          <w:szCs w:val="24"/>
        </w:rPr>
        <w:t>(если диплом выдан лично выпускнику либо по доверенности);</w:t>
      </w:r>
    </w:p>
    <w:p w:rsidR="0029183D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sz w:val="24"/>
          <w:szCs w:val="24"/>
        </w:rPr>
        <w:t>- Листы книги регистрации пронумеровываются, книга регистрации прошнуровывается, скрепляется печатью университета с ук</w:t>
      </w:r>
      <w:r w:rsidR="00731210" w:rsidRPr="00E57BE4">
        <w:rPr>
          <w:sz w:val="24"/>
          <w:szCs w:val="24"/>
        </w:rPr>
        <w:t>а</w:t>
      </w:r>
      <w:r w:rsidRPr="00E57BE4">
        <w:rPr>
          <w:sz w:val="24"/>
          <w:szCs w:val="24"/>
        </w:rPr>
        <w:t xml:space="preserve">занием количество листов в книге регистрации и хранится </w:t>
      </w:r>
      <w:r w:rsidRPr="00E57BE4">
        <w:rPr>
          <w:color w:val="000000"/>
          <w:sz w:val="24"/>
          <w:szCs w:val="24"/>
        </w:rPr>
        <w:t xml:space="preserve">как документ строгой отчетности. </w:t>
      </w:r>
    </w:p>
    <w:p w:rsidR="002479A0" w:rsidRPr="00E57BE4" w:rsidRDefault="0029183D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 xml:space="preserve"> </w:t>
      </w:r>
      <w:r w:rsidR="00AA64F8" w:rsidRPr="00E57BE4">
        <w:rPr>
          <w:color w:val="000000"/>
          <w:sz w:val="24"/>
          <w:szCs w:val="24"/>
        </w:rPr>
        <w:t>6.6.15</w:t>
      </w:r>
      <w:r w:rsidR="002479A0" w:rsidRPr="00E57BE4">
        <w:rPr>
          <w:color w:val="000000"/>
          <w:sz w:val="24"/>
          <w:szCs w:val="24"/>
        </w:rPr>
        <w:t xml:space="preserve"> </w:t>
      </w:r>
      <w:r w:rsidR="00731210" w:rsidRPr="00E57BE4">
        <w:rPr>
          <w:color w:val="000000"/>
          <w:sz w:val="24"/>
          <w:szCs w:val="24"/>
        </w:rPr>
        <w:t>После выдачи выпускникам бланка вкладыша (диплома) с приложением на трех языках технические секретари факультетов в архиве университета подшивают в личное дело выпускника:</w:t>
      </w:r>
    </w:p>
    <w:p w:rsidR="00731210" w:rsidRPr="00E57BE4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>- копию диплома с приложением на трех языках;</w:t>
      </w:r>
    </w:p>
    <w:p w:rsidR="00731210" w:rsidRPr="00E57BE4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>- протокол АК;</w:t>
      </w:r>
    </w:p>
    <w:p w:rsidR="00731210" w:rsidRPr="00E57BE4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>- протокол о присвоении академической степени «бакалавр» или «магистр» или присвоении квалификации по соответс</w:t>
      </w:r>
      <w:r w:rsidR="00E218CD" w:rsidRPr="00E57BE4">
        <w:rPr>
          <w:color w:val="000000"/>
          <w:sz w:val="24"/>
          <w:szCs w:val="24"/>
        </w:rPr>
        <w:t>т</w:t>
      </w:r>
      <w:r w:rsidRPr="00E57BE4">
        <w:rPr>
          <w:color w:val="000000"/>
          <w:sz w:val="24"/>
          <w:szCs w:val="24"/>
        </w:rPr>
        <w:t>вующей образовательной программе;</w:t>
      </w:r>
    </w:p>
    <w:p w:rsidR="00731210" w:rsidRPr="00C575F2" w:rsidRDefault="00731210" w:rsidP="00AD76F8">
      <w:pPr>
        <w:tabs>
          <w:tab w:val="left" w:pos="1134"/>
          <w:tab w:val="left" w:pos="1418"/>
        </w:tabs>
        <w:ind w:firstLine="709"/>
        <w:jc w:val="both"/>
        <w:rPr>
          <w:color w:val="000000"/>
          <w:sz w:val="24"/>
          <w:szCs w:val="24"/>
        </w:rPr>
      </w:pPr>
      <w:r w:rsidRPr="00E57BE4">
        <w:rPr>
          <w:color w:val="000000"/>
          <w:sz w:val="24"/>
          <w:szCs w:val="24"/>
        </w:rPr>
        <w:t>- протокол о защите дипломной работы/дипломного проекта (или протокол комплексного экзамена).</w:t>
      </w:r>
      <w:r w:rsidRPr="00C575F2">
        <w:rPr>
          <w:color w:val="000000"/>
          <w:sz w:val="24"/>
          <w:szCs w:val="24"/>
        </w:rPr>
        <w:t xml:space="preserve"> </w:t>
      </w:r>
    </w:p>
    <w:p w:rsidR="00432F3E" w:rsidRDefault="00432F3E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</w:p>
    <w:p w:rsidR="000238C1" w:rsidRDefault="000238C1" w:rsidP="00AD76F8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</w:p>
    <w:p w:rsidR="00242967" w:rsidRPr="00266E88" w:rsidRDefault="00926E23" w:rsidP="00AD76F8">
      <w:pPr>
        <w:tabs>
          <w:tab w:val="left" w:pos="1134"/>
          <w:tab w:val="left" w:pos="1418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6.7 </w:t>
      </w:r>
      <w:r w:rsidR="00E4310D" w:rsidRPr="00266E88">
        <w:rPr>
          <w:b/>
          <w:sz w:val="24"/>
          <w:szCs w:val="24"/>
        </w:rPr>
        <w:t>П</w:t>
      </w:r>
      <w:r w:rsidR="005C6923">
        <w:rPr>
          <w:b/>
          <w:sz w:val="24"/>
          <w:szCs w:val="24"/>
        </w:rPr>
        <w:t xml:space="preserve">орядок выдачи дубликатов документов о высшем и послевузовском образовании </w:t>
      </w:r>
    </w:p>
    <w:p w:rsidR="00E4310D" w:rsidRPr="00266E88" w:rsidRDefault="00E4310D" w:rsidP="00F43D75">
      <w:pPr>
        <w:numPr>
          <w:ilvl w:val="2"/>
          <w:numId w:val="15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Дубликаты документов об образовании и приложения к ним (далее</w:t>
      </w:r>
      <w:r w:rsidR="00E57BE4">
        <w:rPr>
          <w:sz w:val="24"/>
          <w:szCs w:val="24"/>
        </w:rPr>
        <w:t xml:space="preserve"> – </w:t>
      </w:r>
      <w:r w:rsidRPr="00266E88">
        <w:rPr>
          <w:sz w:val="24"/>
          <w:szCs w:val="24"/>
        </w:rPr>
        <w:t>дубликат) выдаются вместо утраченных или пришедших в негодность, а</w:t>
      </w:r>
      <w:r w:rsidR="00C74909" w:rsidRPr="00266E88">
        <w:rPr>
          <w:sz w:val="24"/>
          <w:szCs w:val="24"/>
        </w:rPr>
        <w:t xml:space="preserve"> </w:t>
      </w:r>
      <w:r w:rsidRPr="00266E88">
        <w:rPr>
          <w:sz w:val="24"/>
          <w:szCs w:val="24"/>
        </w:rPr>
        <w:t>также лицам, изменивших свою фамилию (имя, отчество (при его наличии).</w:t>
      </w:r>
    </w:p>
    <w:p w:rsidR="00E4310D" w:rsidRPr="00266E88" w:rsidRDefault="00E4310D" w:rsidP="00F43D75">
      <w:pPr>
        <w:numPr>
          <w:ilvl w:val="2"/>
          <w:numId w:val="15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Основанием для выдачи дубликата является:</w:t>
      </w:r>
    </w:p>
    <w:p w:rsidR="00E4310D" w:rsidRPr="00266E88" w:rsidRDefault="00242967" w:rsidP="00F43D75">
      <w:pPr>
        <w:numPr>
          <w:ilvl w:val="0"/>
          <w:numId w:val="9"/>
        </w:numPr>
        <w:tabs>
          <w:tab w:val="left" w:pos="993"/>
          <w:tab w:val="left" w:pos="1418"/>
        </w:tabs>
        <w:ind w:left="0" w:firstLine="709"/>
        <w:rPr>
          <w:sz w:val="24"/>
          <w:szCs w:val="24"/>
        </w:rPr>
      </w:pPr>
      <w:r w:rsidRPr="00266E88">
        <w:rPr>
          <w:sz w:val="24"/>
          <w:szCs w:val="24"/>
        </w:rPr>
        <w:t>з</w:t>
      </w:r>
      <w:r w:rsidR="00E4310D" w:rsidRPr="00266E88">
        <w:rPr>
          <w:sz w:val="24"/>
          <w:szCs w:val="24"/>
        </w:rPr>
        <w:t>аявление обучавшего</w:t>
      </w:r>
      <w:r w:rsidRPr="00266E88">
        <w:rPr>
          <w:sz w:val="24"/>
          <w:szCs w:val="24"/>
        </w:rPr>
        <w:t>ся или родителя (законного представителя)</w:t>
      </w:r>
      <w:r w:rsidR="00E4310D" w:rsidRPr="00266E88">
        <w:rPr>
          <w:sz w:val="24"/>
          <w:szCs w:val="24"/>
        </w:rPr>
        <w:t>, утерявшего или испортившего документ, на имя руководителя организации, в котором излагаются обстоятельства;</w:t>
      </w:r>
    </w:p>
    <w:p w:rsidR="00E4310D" w:rsidRPr="00266E88" w:rsidRDefault="00E4310D" w:rsidP="00F43D75">
      <w:pPr>
        <w:numPr>
          <w:ilvl w:val="0"/>
          <w:numId w:val="9"/>
        </w:numPr>
        <w:tabs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удостоверения личности (паспорта) обучавшего</w:t>
      </w:r>
      <w:r w:rsidR="00242967" w:rsidRPr="00266E88">
        <w:rPr>
          <w:sz w:val="24"/>
          <w:szCs w:val="24"/>
        </w:rPr>
        <w:t>ся (требуется для идентификации личности)</w:t>
      </w:r>
      <w:r w:rsidRPr="00266E88">
        <w:rPr>
          <w:sz w:val="24"/>
          <w:szCs w:val="24"/>
        </w:rPr>
        <w:t>;</w:t>
      </w:r>
    </w:p>
    <w:p w:rsidR="00E4310D" w:rsidRPr="00266E88" w:rsidRDefault="00242967" w:rsidP="00F43D75">
      <w:pPr>
        <w:numPr>
          <w:ilvl w:val="0"/>
          <w:numId w:val="9"/>
        </w:numPr>
        <w:tabs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п</w:t>
      </w:r>
      <w:r w:rsidR="00E4310D" w:rsidRPr="00266E88">
        <w:rPr>
          <w:sz w:val="24"/>
          <w:szCs w:val="24"/>
        </w:rPr>
        <w:t>ри изменени</w:t>
      </w:r>
      <w:r w:rsidRPr="00266E88">
        <w:rPr>
          <w:sz w:val="24"/>
          <w:szCs w:val="24"/>
        </w:rPr>
        <w:t>и</w:t>
      </w:r>
      <w:r w:rsidR="00E4310D" w:rsidRPr="00266E88">
        <w:rPr>
          <w:sz w:val="24"/>
          <w:szCs w:val="24"/>
        </w:rPr>
        <w:t xml:space="preserve"> фамилии (имя, отчество (при его наличии)</w:t>
      </w:r>
      <w:r w:rsidR="00196201" w:rsidRPr="00266E88">
        <w:rPr>
          <w:sz w:val="24"/>
          <w:szCs w:val="24"/>
        </w:rPr>
        <w:t>,</w:t>
      </w:r>
      <w:r w:rsidR="00E4310D" w:rsidRPr="00266E88">
        <w:rPr>
          <w:sz w:val="24"/>
          <w:szCs w:val="24"/>
        </w:rPr>
        <w:t xml:space="preserve"> и</w:t>
      </w:r>
      <w:r w:rsidR="00196201" w:rsidRPr="00266E88">
        <w:rPr>
          <w:sz w:val="24"/>
          <w:szCs w:val="24"/>
        </w:rPr>
        <w:t xml:space="preserve"> </w:t>
      </w:r>
      <w:r w:rsidRPr="00266E88">
        <w:rPr>
          <w:sz w:val="24"/>
          <w:szCs w:val="24"/>
        </w:rPr>
        <w:t xml:space="preserve">(или) </w:t>
      </w:r>
      <w:r w:rsidR="00E4310D" w:rsidRPr="00266E88">
        <w:rPr>
          <w:sz w:val="24"/>
          <w:szCs w:val="24"/>
        </w:rPr>
        <w:t>порче документа об образовании прилагается оригинал документа об образовании.</w:t>
      </w:r>
    </w:p>
    <w:p w:rsidR="00495C16" w:rsidRPr="00E57BE4" w:rsidRDefault="00E4310D" w:rsidP="00E57BE4">
      <w:pPr>
        <w:tabs>
          <w:tab w:val="left" w:pos="1134"/>
          <w:tab w:val="left" w:pos="1418"/>
        </w:tabs>
        <w:ind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Для получения дубликата документов об образовании физическим лицам</w:t>
      </w:r>
      <w:r w:rsidR="00242967" w:rsidRPr="00266E88">
        <w:rPr>
          <w:sz w:val="24"/>
          <w:szCs w:val="24"/>
        </w:rPr>
        <w:t xml:space="preserve">, </w:t>
      </w:r>
      <w:r w:rsidRPr="00266E88">
        <w:rPr>
          <w:sz w:val="24"/>
          <w:szCs w:val="24"/>
        </w:rPr>
        <w:t>не являющихся гражданами Республики Казахстан и не имеющих электронную цифровую подпись необходимо самостоятельно обращаться в организацию образования. Основанием для выдачи дубликата документов об образовании является заявление на имя руководителя организации образования</w:t>
      </w:r>
      <w:r w:rsidR="00E57BE4">
        <w:rPr>
          <w:sz w:val="24"/>
          <w:szCs w:val="24"/>
        </w:rPr>
        <w:t xml:space="preserve"> </w:t>
      </w:r>
      <w:r w:rsidR="00495C16" w:rsidRPr="00E57BE4">
        <w:rPr>
          <w:sz w:val="24"/>
          <w:szCs w:val="24"/>
        </w:rPr>
        <w:t xml:space="preserve">(Приложение 4 </w:t>
      </w:r>
      <w:r w:rsidR="00E57BE4" w:rsidRPr="00E57BE4">
        <w:rPr>
          <w:sz w:val="24"/>
          <w:szCs w:val="24"/>
        </w:rPr>
        <w:t xml:space="preserve">к </w:t>
      </w:r>
      <w:r w:rsidR="00495C16" w:rsidRPr="00E57BE4">
        <w:rPr>
          <w:sz w:val="24"/>
          <w:szCs w:val="24"/>
        </w:rPr>
        <w:t>Приказ</w:t>
      </w:r>
      <w:r w:rsidR="00E57BE4" w:rsidRPr="00E57BE4">
        <w:rPr>
          <w:sz w:val="24"/>
          <w:szCs w:val="24"/>
        </w:rPr>
        <w:t>у</w:t>
      </w:r>
      <w:r w:rsidR="00495C16" w:rsidRPr="00E57BE4">
        <w:rPr>
          <w:sz w:val="24"/>
          <w:szCs w:val="24"/>
        </w:rPr>
        <w:t xml:space="preserve"> Министра образования и науки Республики Казахстан от 28 января 2015 года №39 «Об утверждении видов и форм документов об образовании государственного образца и правила их выдачи»). </w:t>
      </w:r>
    </w:p>
    <w:p w:rsidR="00E4310D" w:rsidRPr="00266E88" w:rsidRDefault="00242967" w:rsidP="00F43D75">
      <w:pPr>
        <w:numPr>
          <w:ilvl w:val="2"/>
          <w:numId w:val="15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Дубликат выдается на бесплатной основе не позднее 15 рабоч</w:t>
      </w:r>
      <w:r w:rsidR="00E57BE4">
        <w:rPr>
          <w:sz w:val="24"/>
          <w:szCs w:val="24"/>
        </w:rPr>
        <w:t>их</w:t>
      </w:r>
      <w:r w:rsidRPr="00266E88">
        <w:rPr>
          <w:sz w:val="24"/>
          <w:szCs w:val="24"/>
        </w:rPr>
        <w:t xml:space="preserve"> дн</w:t>
      </w:r>
      <w:r w:rsidR="00E57BE4">
        <w:rPr>
          <w:sz w:val="24"/>
          <w:szCs w:val="24"/>
        </w:rPr>
        <w:t>ей</w:t>
      </w:r>
      <w:r w:rsidRPr="00266E88">
        <w:rPr>
          <w:sz w:val="24"/>
          <w:szCs w:val="24"/>
        </w:rPr>
        <w:t xml:space="preserve"> со дня подачи. </w:t>
      </w:r>
    </w:p>
    <w:p w:rsidR="00242967" w:rsidRPr="00266E88" w:rsidRDefault="00242967" w:rsidP="00F43D75">
      <w:pPr>
        <w:numPr>
          <w:ilvl w:val="2"/>
          <w:numId w:val="15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Дубликаты документов выдаются на бланках образца, действующего на момент принятия решения о выдаче дубликата, и подписываются руководителем </w:t>
      </w:r>
      <w:r w:rsidR="00E57BE4">
        <w:rPr>
          <w:sz w:val="24"/>
          <w:szCs w:val="24"/>
        </w:rPr>
        <w:t>университета</w:t>
      </w:r>
      <w:r w:rsidRPr="00266E88">
        <w:rPr>
          <w:sz w:val="24"/>
          <w:szCs w:val="24"/>
        </w:rPr>
        <w:t xml:space="preserve">, проректором по академически вопросам. </w:t>
      </w:r>
    </w:p>
    <w:p w:rsidR="00242967" w:rsidRPr="00266E88" w:rsidRDefault="003D5443" w:rsidP="00E57BE4">
      <w:pPr>
        <w:tabs>
          <w:tab w:val="left" w:pos="1276"/>
        </w:tabs>
        <w:ind w:firstLine="709"/>
        <w:jc w:val="both"/>
        <w:rPr>
          <w:sz w:val="24"/>
          <w:szCs w:val="24"/>
        </w:rPr>
      </w:pPr>
      <w:r w:rsidRPr="003D5443">
        <w:rPr>
          <w:sz w:val="24"/>
          <w:szCs w:val="24"/>
        </w:rPr>
        <w:t>6</w:t>
      </w:r>
      <w:r>
        <w:rPr>
          <w:sz w:val="24"/>
          <w:szCs w:val="24"/>
        </w:rPr>
        <w:t>.</w:t>
      </w:r>
      <w:r w:rsidRPr="003D5443">
        <w:rPr>
          <w:sz w:val="24"/>
          <w:szCs w:val="24"/>
        </w:rPr>
        <w:t>7</w:t>
      </w:r>
      <w:r>
        <w:rPr>
          <w:sz w:val="24"/>
          <w:szCs w:val="24"/>
        </w:rPr>
        <w:t>.</w:t>
      </w:r>
      <w:r w:rsidRPr="003D5443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242967" w:rsidRPr="00266E88">
        <w:rPr>
          <w:sz w:val="24"/>
          <w:szCs w:val="24"/>
        </w:rPr>
        <w:t xml:space="preserve">Дубликат диплома государственного образца о высшем и послевузовском образовании выдается выпускникам высших учебных заведений, завершившим обучение до 1 января 2021 года. </w:t>
      </w:r>
    </w:p>
    <w:p w:rsidR="00242967" w:rsidRPr="00266E88" w:rsidRDefault="00242967" w:rsidP="00F43D75">
      <w:pPr>
        <w:numPr>
          <w:ilvl w:val="2"/>
          <w:numId w:val="16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>На выдаваемом бланке документа в правом верх</w:t>
      </w:r>
      <w:r w:rsidR="00E218CD">
        <w:rPr>
          <w:sz w:val="24"/>
          <w:szCs w:val="24"/>
        </w:rPr>
        <w:t>нем</w:t>
      </w:r>
      <w:r w:rsidRPr="00266E88">
        <w:rPr>
          <w:sz w:val="24"/>
          <w:szCs w:val="24"/>
        </w:rPr>
        <w:t xml:space="preserve"> углу проставляется штамп «Дубликат взамен подлинника №_________</w:t>
      </w:r>
      <w:r w:rsidR="00082089" w:rsidRPr="00266E88">
        <w:rPr>
          <w:sz w:val="24"/>
          <w:szCs w:val="24"/>
        </w:rPr>
        <w:t>».</w:t>
      </w:r>
    </w:p>
    <w:p w:rsidR="00082089" w:rsidRPr="00266E88" w:rsidRDefault="00082089" w:rsidP="00F43D75">
      <w:pPr>
        <w:numPr>
          <w:ilvl w:val="2"/>
          <w:numId w:val="17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«Выдача дубликатов документов о высшем и послевузовском образования» является государственной услугой, оказываемой </w:t>
      </w:r>
      <w:r w:rsidR="00E57BE4">
        <w:rPr>
          <w:sz w:val="24"/>
          <w:szCs w:val="24"/>
        </w:rPr>
        <w:t>университетом</w:t>
      </w:r>
      <w:r w:rsidRPr="00266E88">
        <w:rPr>
          <w:sz w:val="24"/>
          <w:szCs w:val="24"/>
        </w:rPr>
        <w:t xml:space="preserve">. </w:t>
      </w:r>
    </w:p>
    <w:p w:rsidR="00590E05" w:rsidRPr="00266E88" w:rsidRDefault="00590E05" w:rsidP="00F43D75">
      <w:pPr>
        <w:numPr>
          <w:ilvl w:val="2"/>
          <w:numId w:val="18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266E88">
        <w:rPr>
          <w:sz w:val="24"/>
          <w:szCs w:val="24"/>
        </w:rPr>
        <w:t xml:space="preserve">Прием заявлений и выдача  дубликата документа о высшем и послевузовском образовании осуществляется через: </w:t>
      </w:r>
    </w:p>
    <w:p w:rsidR="00590E05" w:rsidRPr="000F3E9E" w:rsidRDefault="00590E05" w:rsidP="00F43D75">
      <w:pPr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некоммерческое акционерное общество «Государственная корпорация «Правительство для граждан» (далее - Государственная корпорация)</w:t>
      </w:r>
    </w:p>
    <w:p w:rsidR="00590E05" w:rsidRPr="000F3E9E" w:rsidRDefault="00590E05" w:rsidP="00F43D75">
      <w:pPr>
        <w:numPr>
          <w:ilvl w:val="0"/>
          <w:numId w:val="11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Автоматизацию государственных услуг МОН РК далее – (АРМГУ).</w:t>
      </w:r>
    </w:p>
    <w:p w:rsidR="00590E05" w:rsidRPr="000F3E9E" w:rsidRDefault="00590E05" w:rsidP="00F43D75">
      <w:pPr>
        <w:numPr>
          <w:ilvl w:val="2"/>
          <w:numId w:val="18"/>
        </w:numPr>
        <w:tabs>
          <w:tab w:val="left" w:pos="1276"/>
        </w:tabs>
        <w:ind w:left="0"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>Порядок выдачи дубликата документа о высшем и послевузовском образовании:</w:t>
      </w:r>
    </w:p>
    <w:p w:rsidR="00590E05" w:rsidRPr="000F3E9E" w:rsidRDefault="000238C1" w:rsidP="00F43D75">
      <w:pPr>
        <w:numPr>
          <w:ilvl w:val="0"/>
          <w:numId w:val="10"/>
        </w:numPr>
        <w:tabs>
          <w:tab w:val="left" w:pos="1134"/>
          <w:tab w:val="left" w:pos="1418"/>
        </w:tabs>
        <w:ind w:left="0"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 xml:space="preserve">Отдел документационного обеспечения и архива </w:t>
      </w:r>
      <w:r w:rsidR="00520309" w:rsidRPr="000F3E9E">
        <w:rPr>
          <w:sz w:val="24"/>
          <w:szCs w:val="24"/>
        </w:rPr>
        <w:t>университет</w:t>
      </w:r>
      <w:r w:rsidRPr="000F3E9E">
        <w:rPr>
          <w:sz w:val="24"/>
          <w:szCs w:val="24"/>
        </w:rPr>
        <w:t>а</w:t>
      </w:r>
      <w:r w:rsidR="00590E05" w:rsidRPr="000F3E9E">
        <w:rPr>
          <w:sz w:val="24"/>
          <w:szCs w:val="24"/>
        </w:rPr>
        <w:t xml:space="preserve"> принимает и регистрирует пакет документов</w:t>
      </w:r>
      <w:r w:rsidR="00520309" w:rsidRPr="000F3E9E">
        <w:rPr>
          <w:sz w:val="24"/>
          <w:szCs w:val="24"/>
        </w:rPr>
        <w:t xml:space="preserve"> (заявление по форме или в форме электронного документа на имя </w:t>
      </w:r>
      <w:r w:rsidR="0022433B" w:rsidRPr="000F3E9E">
        <w:rPr>
          <w:sz w:val="24"/>
          <w:szCs w:val="24"/>
        </w:rPr>
        <w:t>Председателя Правления –</w:t>
      </w:r>
      <w:r w:rsidR="00E57BE4" w:rsidRPr="000F3E9E">
        <w:rPr>
          <w:sz w:val="24"/>
          <w:szCs w:val="24"/>
        </w:rPr>
        <w:t xml:space="preserve"> </w:t>
      </w:r>
      <w:r w:rsidR="0022433B" w:rsidRPr="000F3E9E">
        <w:rPr>
          <w:sz w:val="24"/>
          <w:szCs w:val="24"/>
        </w:rPr>
        <w:t xml:space="preserve">Ректора университета </w:t>
      </w:r>
      <w:r w:rsidR="00520309" w:rsidRPr="000F3E9E">
        <w:rPr>
          <w:sz w:val="24"/>
          <w:szCs w:val="24"/>
        </w:rPr>
        <w:t xml:space="preserve">согласно </w:t>
      </w:r>
      <w:r w:rsidRPr="000F3E9E">
        <w:rPr>
          <w:sz w:val="24"/>
          <w:szCs w:val="24"/>
        </w:rPr>
        <w:t>П</w:t>
      </w:r>
      <w:r w:rsidR="00520309" w:rsidRPr="000F3E9E">
        <w:rPr>
          <w:sz w:val="24"/>
          <w:szCs w:val="24"/>
        </w:rPr>
        <w:t>равилам</w:t>
      </w:r>
      <w:r w:rsidR="00896FEE" w:rsidRPr="000F3E9E">
        <w:rPr>
          <w:sz w:val="24"/>
          <w:szCs w:val="24"/>
        </w:rPr>
        <w:t xml:space="preserve"> выдачи </w:t>
      </w:r>
      <w:r w:rsidR="00520309" w:rsidRPr="000F3E9E">
        <w:rPr>
          <w:sz w:val="24"/>
          <w:szCs w:val="24"/>
        </w:rPr>
        <w:t>документов, указанных в пункте 8 стандарта государственной услуги «Выдача дубликатов документов о высшем и послевузовском образовании» согласно приложению 8 к настоящим Правилам),</w:t>
      </w:r>
      <w:r w:rsidR="00590E05" w:rsidRPr="000F3E9E">
        <w:rPr>
          <w:sz w:val="24"/>
          <w:szCs w:val="24"/>
        </w:rPr>
        <w:t xml:space="preserve"> представленный услугополучателем (далее - физическое лицо) через некоммерческое акционерное общество «Государственная корпорация «Правительство для граждан» (далее - Государственная корпорация) или через «Автоматизацию государственных услуг МОН РК (далее - АРМ ГУ)  и передает на рассмотрения в ЦОО университета в течение 1 (одного) рабочего дня;</w:t>
      </w:r>
    </w:p>
    <w:p w:rsidR="00476AFA" w:rsidRPr="000F3E9E" w:rsidRDefault="00520309" w:rsidP="00F43D75">
      <w:pPr>
        <w:numPr>
          <w:ilvl w:val="2"/>
          <w:numId w:val="18"/>
        </w:numPr>
        <w:tabs>
          <w:tab w:val="left" w:pos="1134"/>
          <w:tab w:val="left" w:pos="1418"/>
          <w:tab w:val="left" w:pos="1985"/>
        </w:tabs>
        <w:ind w:left="0"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 xml:space="preserve">ЦОО ведет проверку достоверных данных услугополучателя (физическое лицо) (проверка в книге </w:t>
      </w:r>
      <w:r w:rsidR="00476AFA" w:rsidRPr="000F3E9E">
        <w:rPr>
          <w:sz w:val="24"/>
          <w:szCs w:val="24"/>
        </w:rPr>
        <w:t>регистрации выданных дипломов</w:t>
      </w:r>
      <w:r w:rsidR="00E57BE4" w:rsidRPr="000F3E9E">
        <w:rPr>
          <w:sz w:val="24"/>
          <w:szCs w:val="24"/>
        </w:rPr>
        <w:t>).</w:t>
      </w:r>
      <w:r w:rsidR="00896FEE" w:rsidRPr="000F3E9E">
        <w:rPr>
          <w:sz w:val="24"/>
          <w:szCs w:val="24"/>
        </w:rPr>
        <w:t xml:space="preserve"> (Приложение И)</w:t>
      </w:r>
    </w:p>
    <w:p w:rsidR="00A64860" w:rsidRPr="00AE3AA3" w:rsidRDefault="00E57BE4" w:rsidP="00E57BE4">
      <w:pPr>
        <w:tabs>
          <w:tab w:val="left" w:pos="709"/>
          <w:tab w:val="left" w:pos="1134"/>
          <w:tab w:val="left" w:pos="1418"/>
        </w:tabs>
        <w:ind w:firstLine="709"/>
        <w:jc w:val="both"/>
        <w:rPr>
          <w:color w:val="0D0D0D"/>
          <w:sz w:val="24"/>
          <w:szCs w:val="24"/>
        </w:rPr>
      </w:pPr>
      <w:r w:rsidRPr="004B7BB9">
        <w:rPr>
          <w:sz w:val="24"/>
          <w:szCs w:val="24"/>
        </w:rPr>
        <w:t xml:space="preserve">6.7.11 </w:t>
      </w:r>
      <w:r w:rsidR="00196201" w:rsidRPr="004B7BB9">
        <w:rPr>
          <w:sz w:val="24"/>
          <w:szCs w:val="24"/>
        </w:rPr>
        <w:t xml:space="preserve"> </w:t>
      </w:r>
      <w:r w:rsidR="003C6F27" w:rsidRPr="004B7BB9">
        <w:rPr>
          <w:sz w:val="24"/>
          <w:szCs w:val="24"/>
        </w:rPr>
        <w:t>Председател</w:t>
      </w:r>
      <w:r w:rsidR="00896FEE" w:rsidRPr="004B7BB9">
        <w:rPr>
          <w:sz w:val="24"/>
          <w:szCs w:val="24"/>
        </w:rPr>
        <w:t>ь</w:t>
      </w:r>
      <w:r w:rsidR="003C6F27" w:rsidRPr="004B7BB9">
        <w:rPr>
          <w:sz w:val="24"/>
          <w:szCs w:val="24"/>
        </w:rPr>
        <w:t xml:space="preserve"> Правления  -</w:t>
      </w:r>
      <w:r w:rsidR="00E218CD" w:rsidRPr="004B7BB9">
        <w:rPr>
          <w:sz w:val="24"/>
          <w:szCs w:val="24"/>
        </w:rPr>
        <w:t xml:space="preserve"> </w:t>
      </w:r>
      <w:r w:rsidR="003C6F27" w:rsidRPr="004B7BB9">
        <w:rPr>
          <w:sz w:val="24"/>
          <w:szCs w:val="24"/>
        </w:rPr>
        <w:t>Ректор</w:t>
      </w:r>
      <w:r w:rsidR="00896FEE" w:rsidRPr="004B7BB9">
        <w:rPr>
          <w:sz w:val="24"/>
          <w:szCs w:val="24"/>
        </w:rPr>
        <w:t xml:space="preserve"> </w:t>
      </w:r>
      <w:r w:rsidR="003C6F27" w:rsidRPr="00AE3AA3">
        <w:rPr>
          <w:color w:val="0D0D0D"/>
          <w:sz w:val="24"/>
          <w:szCs w:val="24"/>
        </w:rPr>
        <w:t>университета</w:t>
      </w:r>
      <w:r w:rsidR="00196201" w:rsidRPr="00AE3AA3">
        <w:rPr>
          <w:color w:val="0D0D0D"/>
          <w:sz w:val="24"/>
          <w:szCs w:val="24"/>
        </w:rPr>
        <w:t xml:space="preserve"> издает</w:t>
      </w:r>
      <w:r w:rsidR="00896FEE" w:rsidRPr="00AE3AA3">
        <w:rPr>
          <w:color w:val="0D0D0D"/>
          <w:sz w:val="24"/>
          <w:szCs w:val="24"/>
        </w:rPr>
        <w:t xml:space="preserve"> приказ </w:t>
      </w:r>
      <w:r w:rsidR="00A64860" w:rsidRPr="00AE3AA3">
        <w:rPr>
          <w:color w:val="0D0D0D"/>
          <w:sz w:val="24"/>
          <w:szCs w:val="24"/>
        </w:rPr>
        <w:t>в течени</w:t>
      </w:r>
      <w:r w:rsidRPr="00AE3AA3">
        <w:rPr>
          <w:color w:val="0D0D0D"/>
          <w:sz w:val="24"/>
          <w:szCs w:val="24"/>
        </w:rPr>
        <w:t>е</w:t>
      </w:r>
      <w:r w:rsidR="00A64860" w:rsidRPr="00AE3AA3">
        <w:rPr>
          <w:color w:val="0D0D0D"/>
          <w:sz w:val="24"/>
          <w:szCs w:val="24"/>
        </w:rPr>
        <w:t xml:space="preserve"> 1 (одного) рабочего дня </w:t>
      </w:r>
      <w:r w:rsidR="00196201" w:rsidRPr="00AE3AA3">
        <w:rPr>
          <w:color w:val="0D0D0D"/>
          <w:sz w:val="24"/>
          <w:szCs w:val="24"/>
        </w:rPr>
        <w:t>о выдаче дубликатов документов о высшем и послевузовском образовании, указывая причину</w:t>
      </w:r>
      <w:r w:rsidR="00A64860" w:rsidRPr="00AE3AA3">
        <w:rPr>
          <w:color w:val="0D0D0D"/>
          <w:sz w:val="24"/>
          <w:szCs w:val="24"/>
        </w:rPr>
        <w:t xml:space="preserve"> (</w:t>
      </w:r>
      <w:r w:rsidR="00C764A4" w:rsidRPr="00AE3AA3">
        <w:rPr>
          <w:color w:val="0D0D0D"/>
          <w:sz w:val="24"/>
          <w:szCs w:val="24"/>
        </w:rPr>
        <w:t>утраченных или пришедших в негодность, а также лицам, изменивших свою фамилию (имя, отчество (при его наличии)</w:t>
      </w:r>
      <w:r w:rsidR="00A64860" w:rsidRPr="00AE3AA3">
        <w:rPr>
          <w:color w:val="0D0D0D"/>
          <w:sz w:val="24"/>
          <w:szCs w:val="24"/>
        </w:rPr>
        <w:t>, и передает копию приказа в УМО для изготовления дубликата документов услугополучателя (физическое лицо) о высшем и послевузовском образовании.</w:t>
      </w:r>
      <w:r w:rsidRPr="00AE3AA3">
        <w:rPr>
          <w:color w:val="0D0D0D"/>
          <w:sz w:val="24"/>
          <w:szCs w:val="24"/>
        </w:rPr>
        <w:t xml:space="preserve"> </w:t>
      </w:r>
    </w:p>
    <w:p w:rsidR="00476AFA" w:rsidRPr="000F3E9E" w:rsidRDefault="00E57BE4" w:rsidP="00E57BE4">
      <w:pPr>
        <w:tabs>
          <w:tab w:val="left" w:pos="1134"/>
          <w:tab w:val="left" w:pos="1276"/>
          <w:tab w:val="left" w:pos="1418"/>
        </w:tabs>
        <w:ind w:firstLine="709"/>
        <w:jc w:val="both"/>
        <w:rPr>
          <w:sz w:val="24"/>
          <w:szCs w:val="24"/>
        </w:rPr>
      </w:pPr>
      <w:r w:rsidRPr="00AE3AA3">
        <w:rPr>
          <w:color w:val="0D0D0D"/>
          <w:sz w:val="24"/>
          <w:szCs w:val="24"/>
        </w:rPr>
        <w:t>6.7.12</w:t>
      </w:r>
      <w:r w:rsidR="00196201" w:rsidRPr="00AE3AA3">
        <w:rPr>
          <w:color w:val="0D0D0D"/>
          <w:sz w:val="24"/>
          <w:szCs w:val="24"/>
        </w:rPr>
        <w:t xml:space="preserve"> </w:t>
      </w:r>
      <w:r w:rsidR="00A64860" w:rsidRPr="00AE3AA3">
        <w:rPr>
          <w:color w:val="0D0D0D"/>
          <w:sz w:val="24"/>
          <w:szCs w:val="24"/>
        </w:rPr>
        <w:t>УМО на основании приказа о выдаче дубликата документа о</w:t>
      </w:r>
      <w:r w:rsidR="00A64860" w:rsidRPr="000F3E9E">
        <w:rPr>
          <w:sz w:val="24"/>
          <w:szCs w:val="24"/>
        </w:rPr>
        <w:t xml:space="preserve"> высшем и послевузовском образовании </w:t>
      </w:r>
      <w:r w:rsidR="00476AFA" w:rsidRPr="000F3E9E">
        <w:rPr>
          <w:sz w:val="24"/>
          <w:szCs w:val="24"/>
        </w:rPr>
        <w:t xml:space="preserve">отправляет запрос в архив университета для получения информации  о личном деле услугополучателя (физическое лицо) и </w:t>
      </w:r>
      <w:r w:rsidR="00A64860" w:rsidRPr="000F3E9E">
        <w:rPr>
          <w:sz w:val="24"/>
          <w:szCs w:val="24"/>
        </w:rPr>
        <w:t xml:space="preserve">подготавливает дубликат документа об </w:t>
      </w:r>
      <w:r w:rsidR="00A64860" w:rsidRPr="000F3E9E">
        <w:rPr>
          <w:sz w:val="24"/>
          <w:szCs w:val="24"/>
        </w:rPr>
        <w:lastRenderedPageBreak/>
        <w:t>образовании для выдачи услугополучателю (физическое лицо) в течение 6 (шести) календарных дней.</w:t>
      </w:r>
    </w:p>
    <w:p w:rsidR="00520309" w:rsidRPr="00266E88" w:rsidRDefault="00E57BE4" w:rsidP="00E57BE4">
      <w:pPr>
        <w:tabs>
          <w:tab w:val="left" w:pos="1134"/>
          <w:tab w:val="left" w:pos="1276"/>
          <w:tab w:val="left" w:pos="1418"/>
        </w:tabs>
        <w:ind w:firstLine="709"/>
        <w:jc w:val="both"/>
        <w:rPr>
          <w:sz w:val="24"/>
          <w:szCs w:val="24"/>
        </w:rPr>
      </w:pPr>
      <w:r w:rsidRPr="000F3E9E">
        <w:rPr>
          <w:sz w:val="24"/>
          <w:szCs w:val="24"/>
        </w:rPr>
        <w:t xml:space="preserve">6.7.13 </w:t>
      </w:r>
      <w:r w:rsidR="00342495" w:rsidRPr="000F3E9E">
        <w:rPr>
          <w:sz w:val="24"/>
          <w:szCs w:val="24"/>
        </w:rPr>
        <w:t xml:space="preserve">Отдел документационного обеспечения и архива </w:t>
      </w:r>
      <w:r w:rsidR="00A64860" w:rsidRPr="000F3E9E">
        <w:rPr>
          <w:sz w:val="24"/>
          <w:szCs w:val="24"/>
        </w:rPr>
        <w:t xml:space="preserve">университета направляет дубликат документа </w:t>
      </w:r>
      <w:r w:rsidR="00741BB3" w:rsidRPr="000F3E9E">
        <w:rPr>
          <w:sz w:val="24"/>
          <w:szCs w:val="24"/>
        </w:rPr>
        <w:t xml:space="preserve">о высшем </w:t>
      </w:r>
      <w:r w:rsidR="004E4EBE" w:rsidRPr="000F3E9E">
        <w:rPr>
          <w:sz w:val="24"/>
          <w:szCs w:val="24"/>
        </w:rPr>
        <w:t>и</w:t>
      </w:r>
      <w:r w:rsidR="00741BB3" w:rsidRPr="000F3E9E">
        <w:rPr>
          <w:sz w:val="24"/>
          <w:szCs w:val="24"/>
        </w:rPr>
        <w:t xml:space="preserve"> послевузовском образовании в Государственную</w:t>
      </w:r>
      <w:r w:rsidR="00741BB3" w:rsidRPr="00266E88">
        <w:rPr>
          <w:sz w:val="24"/>
          <w:szCs w:val="24"/>
        </w:rPr>
        <w:t xml:space="preserve"> корпорацию через</w:t>
      </w:r>
      <w:r w:rsidR="004E4EBE" w:rsidRPr="00266E88">
        <w:rPr>
          <w:sz w:val="24"/>
          <w:szCs w:val="24"/>
        </w:rPr>
        <w:t xml:space="preserve"> </w:t>
      </w:r>
      <w:r w:rsidR="00741BB3" w:rsidRPr="00266E88">
        <w:rPr>
          <w:sz w:val="24"/>
          <w:szCs w:val="24"/>
        </w:rPr>
        <w:t>курьерскую, и (или) почтовую связь не позднее, чем за сутки до истечения срока оказания государственной услуги, а в случае подачи заявления через Автоматизацию государственных услуг МОН</w:t>
      </w:r>
      <w:r w:rsidR="00285F31">
        <w:rPr>
          <w:sz w:val="24"/>
          <w:szCs w:val="24"/>
        </w:rPr>
        <w:t xml:space="preserve"> </w:t>
      </w:r>
      <w:r w:rsidR="00741BB3" w:rsidRPr="00266E88">
        <w:rPr>
          <w:sz w:val="24"/>
          <w:szCs w:val="24"/>
        </w:rPr>
        <w:t xml:space="preserve">РК (далее АРМГУ), направляют уведомление услугополучателю (физическое лицо) о готовности дубликата документа об образовании с указанием места получения </w:t>
      </w:r>
      <w:r w:rsidR="00476AFA" w:rsidRPr="00266E88">
        <w:rPr>
          <w:sz w:val="24"/>
          <w:szCs w:val="24"/>
        </w:rPr>
        <w:t xml:space="preserve">диплома </w:t>
      </w:r>
      <w:r w:rsidR="00741BB3" w:rsidRPr="00266E88">
        <w:rPr>
          <w:sz w:val="24"/>
          <w:szCs w:val="24"/>
        </w:rPr>
        <w:t xml:space="preserve">либо мотивированный ответ об отказе.  </w:t>
      </w:r>
      <w:r w:rsidR="00A64860" w:rsidRPr="00266E88">
        <w:rPr>
          <w:sz w:val="24"/>
          <w:szCs w:val="24"/>
        </w:rPr>
        <w:t xml:space="preserve"> </w:t>
      </w:r>
    </w:p>
    <w:p w:rsidR="004E4EBE" w:rsidRPr="00266E88" w:rsidRDefault="00E57BE4" w:rsidP="00E57BE4">
      <w:pPr>
        <w:tabs>
          <w:tab w:val="left" w:pos="142"/>
          <w:tab w:val="left" w:pos="1134"/>
          <w:tab w:val="left" w:pos="1418"/>
          <w:tab w:val="left" w:pos="156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6.7.14 </w:t>
      </w:r>
      <w:r w:rsidR="00285F31">
        <w:rPr>
          <w:sz w:val="24"/>
          <w:szCs w:val="24"/>
        </w:rPr>
        <w:t>У</w:t>
      </w:r>
      <w:r w:rsidR="004E4EBE" w:rsidRPr="00266E88">
        <w:rPr>
          <w:sz w:val="24"/>
          <w:szCs w:val="24"/>
        </w:rPr>
        <w:t xml:space="preserve">ниверситет отказывает в оказании </w:t>
      </w:r>
      <w:r w:rsidR="00476AFA" w:rsidRPr="00266E88">
        <w:rPr>
          <w:sz w:val="24"/>
          <w:szCs w:val="24"/>
        </w:rPr>
        <w:t>выдачи дубликата дипл</w:t>
      </w:r>
      <w:r w:rsidR="00E021BF" w:rsidRPr="00266E88">
        <w:rPr>
          <w:sz w:val="24"/>
          <w:szCs w:val="24"/>
        </w:rPr>
        <w:t xml:space="preserve">ома </w:t>
      </w:r>
      <w:r w:rsidR="004E4EBE" w:rsidRPr="00266E88">
        <w:rPr>
          <w:sz w:val="24"/>
          <w:szCs w:val="24"/>
        </w:rPr>
        <w:t xml:space="preserve">при установлении недостоверности документов, представленных услугополучателем (физическое лицо) для получения </w:t>
      </w:r>
      <w:r w:rsidR="00476AFA" w:rsidRPr="00266E88">
        <w:rPr>
          <w:sz w:val="24"/>
          <w:szCs w:val="24"/>
        </w:rPr>
        <w:t>дубликата диплома</w:t>
      </w:r>
      <w:r w:rsidR="004E4EBE" w:rsidRPr="00266E88">
        <w:rPr>
          <w:sz w:val="24"/>
          <w:szCs w:val="24"/>
        </w:rPr>
        <w:t xml:space="preserve">, и (или) данных (сведений), содержащихся в них. </w:t>
      </w:r>
    </w:p>
    <w:p w:rsidR="004E4EBE" w:rsidRPr="00285F31" w:rsidRDefault="00E57BE4" w:rsidP="00E57BE4">
      <w:pPr>
        <w:tabs>
          <w:tab w:val="left" w:pos="1134"/>
          <w:tab w:val="left" w:pos="1418"/>
          <w:tab w:val="left" w:pos="156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6.7.15 </w:t>
      </w:r>
      <w:r w:rsidR="004E4EBE" w:rsidRPr="00266E88">
        <w:rPr>
          <w:sz w:val="24"/>
          <w:szCs w:val="24"/>
        </w:rPr>
        <w:t>В случае представления услугополучателем (физическое лицо) неполного документа согласно перечню, предусм</w:t>
      </w:r>
      <w:r w:rsidR="00252317" w:rsidRPr="00266E88">
        <w:rPr>
          <w:sz w:val="24"/>
          <w:szCs w:val="24"/>
        </w:rPr>
        <w:t>о</w:t>
      </w:r>
      <w:r w:rsidR="004E4EBE" w:rsidRPr="00266E88">
        <w:rPr>
          <w:sz w:val="24"/>
          <w:szCs w:val="24"/>
        </w:rPr>
        <w:t xml:space="preserve">тренному </w:t>
      </w:r>
      <w:r w:rsidR="004E4EBE" w:rsidRPr="00A07A10">
        <w:rPr>
          <w:color w:val="000000"/>
          <w:sz w:val="24"/>
          <w:szCs w:val="24"/>
        </w:rPr>
        <w:t>пунктом 8 настоящего стандарта государственной услуги</w:t>
      </w:r>
      <w:r w:rsidR="004E4EBE" w:rsidRPr="00266E88">
        <w:rPr>
          <w:sz w:val="24"/>
          <w:szCs w:val="24"/>
        </w:rPr>
        <w:t xml:space="preserve"> и (или) документов с истекшим сроком действия, университе</w:t>
      </w:r>
      <w:r w:rsidR="00C764A4" w:rsidRPr="00266E88">
        <w:rPr>
          <w:sz w:val="24"/>
          <w:szCs w:val="24"/>
        </w:rPr>
        <w:t>т</w:t>
      </w:r>
      <w:r w:rsidR="004E4EBE" w:rsidRPr="00266E88">
        <w:rPr>
          <w:sz w:val="24"/>
          <w:szCs w:val="24"/>
        </w:rPr>
        <w:t xml:space="preserve"> отказывает в приеме заявления и выдает расписку об отказе в приеме документов </w:t>
      </w:r>
      <w:r w:rsidR="004E4EBE" w:rsidRPr="00285F31">
        <w:rPr>
          <w:sz w:val="24"/>
          <w:szCs w:val="24"/>
        </w:rPr>
        <w:t>(</w:t>
      </w:r>
      <w:r w:rsidR="007B42F4" w:rsidRPr="00285F31">
        <w:rPr>
          <w:sz w:val="24"/>
          <w:szCs w:val="24"/>
        </w:rPr>
        <w:t xml:space="preserve">Приложение 4 </w:t>
      </w:r>
      <w:r w:rsidR="00495C16" w:rsidRPr="00285F31">
        <w:rPr>
          <w:sz w:val="24"/>
          <w:szCs w:val="24"/>
        </w:rPr>
        <w:t>Приказ Министра образования и науки Республики Казахстан от 28 января 2015 года №39 «Об утверждении видов и форм документов об образовании государственного образца и правила их выдачи»</w:t>
      </w:r>
      <w:r w:rsidR="004E4EBE" w:rsidRPr="00285F31">
        <w:rPr>
          <w:sz w:val="24"/>
          <w:szCs w:val="24"/>
        </w:rPr>
        <w:t xml:space="preserve">). </w:t>
      </w:r>
    </w:p>
    <w:p w:rsidR="00541854" w:rsidRPr="00266E88" w:rsidRDefault="00541854" w:rsidP="00541854">
      <w:pPr>
        <w:ind w:left="1095"/>
        <w:jc w:val="both"/>
        <w:rPr>
          <w:sz w:val="24"/>
          <w:szCs w:val="24"/>
        </w:rPr>
      </w:pPr>
    </w:p>
    <w:p w:rsidR="00541854" w:rsidRDefault="00541854" w:rsidP="00541854">
      <w:pPr>
        <w:ind w:left="1095"/>
        <w:jc w:val="both"/>
        <w:rPr>
          <w:sz w:val="24"/>
          <w:szCs w:val="24"/>
        </w:rPr>
      </w:pPr>
    </w:p>
    <w:p w:rsidR="00541854" w:rsidRPr="00266E88" w:rsidRDefault="00541854" w:rsidP="00541854">
      <w:pPr>
        <w:ind w:left="1095"/>
        <w:jc w:val="both"/>
        <w:rPr>
          <w:sz w:val="24"/>
          <w:szCs w:val="24"/>
        </w:rPr>
      </w:pPr>
    </w:p>
    <w:p w:rsidR="005E2829" w:rsidRDefault="005E2829" w:rsidP="000E40D5">
      <w:pPr>
        <w:jc w:val="center"/>
        <w:rPr>
          <w:b/>
          <w:sz w:val="24"/>
          <w:szCs w:val="24"/>
          <w:lang w:val="kk-KZ"/>
        </w:rPr>
      </w:pPr>
    </w:p>
    <w:p w:rsidR="005A0D92" w:rsidRDefault="005A0D92" w:rsidP="000E40D5">
      <w:pPr>
        <w:jc w:val="center"/>
        <w:rPr>
          <w:b/>
          <w:sz w:val="24"/>
          <w:szCs w:val="24"/>
          <w:lang w:val="kk-KZ"/>
        </w:rPr>
      </w:pPr>
    </w:p>
    <w:p w:rsidR="005A0D92" w:rsidRDefault="005A0D92" w:rsidP="000E40D5">
      <w:pPr>
        <w:jc w:val="center"/>
        <w:rPr>
          <w:b/>
          <w:sz w:val="24"/>
          <w:szCs w:val="24"/>
          <w:lang w:val="kk-KZ"/>
        </w:rPr>
      </w:pPr>
    </w:p>
    <w:p w:rsidR="005A0D92" w:rsidRDefault="005A0D92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367129" w:rsidRDefault="00367129" w:rsidP="000E40D5">
      <w:pPr>
        <w:jc w:val="center"/>
        <w:rPr>
          <w:b/>
          <w:sz w:val="24"/>
          <w:szCs w:val="24"/>
          <w:lang w:val="kk-KZ"/>
        </w:rPr>
      </w:pPr>
    </w:p>
    <w:p w:rsidR="005A0D92" w:rsidRDefault="009C60DB" w:rsidP="009C60DB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br w:type="page"/>
      </w:r>
      <w:r w:rsidR="003A0F36">
        <w:rPr>
          <w:b/>
          <w:sz w:val="24"/>
          <w:szCs w:val="24"/>
          <w:lang w:val="kk-KZ"/>
        </w:rPr>
        <w:lastRenderedPageBreak/>
        <w:t>Приложение А</w:t>
      </w:r>
    </w:p>
    <w:p w:rsidR="003A0F36" w:rsidRDefault="003A0F36" w:rsidP="003A0F36">
      <w:pPr>
        <w:jc w:val="both"/>
        <w:rPr>
          <w:b/>
          <w:sz w:val="24"/>
          <w:szCs w:val="24"/>
          <w:lang w:val="kk-KZ"/>
        </w:rPr>
      </w:pPr>
    </w:p>
    <w:p w:rsidR="003A0F36" w:rsidRDefault="003A0F36" w:rsidP="003A0F36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Форма диплома о высшем образовании с присуждением степени бакалавр</w:t>
      </w:r>
    </w:p>
    <w:p w:rsidR="003A0F36" w:rsidRDefault="003A0F36" w:rsidP="003A0F36">
      <w:pPr>
        <w:jc w:val="both"/>
        <w:rPr>
          <w:b/>
          <w:sz w:val="24"/>
          <w:szCs w:val="24"/>
          <w:lang w:val="kk-KZ"/>
        </w:rPr>
      </w:pPr>
    </w:p>
    <w:p w:rsidR="003A0F36" w:rsidRDefault="007B1263" w:rsidP="00285F31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5210175" cy="3686175"/>
            <wp:effectExtent l="0" t="0" r="0" b="0"/>
            <wp:docPr id="2" name="Рисунок 2" descr="Бакалавр_лиц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акалавр_лицо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368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0D92" w:rsidRDefault="005A0D92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7B1263" w:rsidP="000E40D5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5695950" cy="4029075"/>
            <wp:effectExtent l="0" t="0" r="0" b="0"/>
            <wp:docPr id="3" name="Рисунок 3" descr="Бакалавр_оборо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акалавр_оборот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3A0F36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lastRenderedPageBreak/>
        <w:t>Приложение Б</w:t>
      </w:r>
    </w:p>
    <w:p w:rsidR="003A0F36" w:rsidRDefault="003A0F36" w:rsidP="003A0F36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Форма диплома о высшем образовании с присуждением степени бакалавр с отличием</w:t>
      </w:r>
    </w:p>
    <w:p w:rsidR="003A0F36" w:rsidRDefault="003A0F36" w:rsidP="003A0F36">
      <w:pPr>
        <w:jc w:val="center"/>
        <w:rPr>
          <w:b/>
          <w:sz w:val="24"/>
          <w:szCs w:val="24"/>
          <w:lang w:val="kk-KZ"/>
        </w:rPr>
      </w:pPr>
    </w:p>
    <w:p w:rsidR="003A0F36" w:rsidRDefault="007B1263" w:rsidP="00285F31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5629275" cy="3981450"/>
            <wp:effectExtent l="0" t="0" r="0" b="0"/>
            <wp:docPr id="4" name="Рисунок 4" descr="Бакалавр_лицо_с отлич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акалавр_лицо_с отличием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7B1263" w:rsidP="000E40D5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6219825" cy="4400550"/>
            <wp:effectExtent l="0" t="0" r="0" b="0"/>
            <wp:docPr id="5" name="Рисунок 5" descr="Бакалавр_оборот_с отличие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Бакалавр_оборот_с отличием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440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3A0F36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lastRenderedPageBreak/>
        <w:t>Приложение В</w:t>
      </w:r>
    </w:p>
    <w:p w:rsidR="003A0F36" w:rsidRDefault="003A0F36" w:rsidP="003A0F36">
      <w:pPr>
        <w:jc w:val="right"/>
        <w:rPr>
          <w:b/>
          <w:sz w:val="24"/>
          <w:szCs w:val="24"/>
          <w:lang w:val="kk-KZ"/>
        </w:rPr>
      </w:pPr>
    </w:p>
    <w:p w:rsidR="003A0F36" w:rsidRDefault="003A0F36" w:rsidP="003A0F36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Форма диплома о послевузовском образовании с присуждением степени магистра</w:t>
      </w:r>
    </w:p>
    <w:p w:rsidR="003A0F36" w:rsidRDefault="003A0F36" w:rsidP="003A0F36">
      <w:pPr>
        <w:jc w:val="center"/>
        <w:rPr>
          <w:b/>
          <w:sz w:val="24"/>
          <w:szCs w:val="24"/>
          <w:lang w:val="kk-KZ"/>
        </w:rPr>
      </w:pPr>
    </w:p>
    <w:p w:rsidR="003A0F36" w:rsidRDefault="007B1263" w:rsidP="003A0F36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5762625" cy="4076700"/>
            <wp:effectExtent l="0" t="0" r="0" b="0"/>
            <wp:docPr id="6" name="Рисунок 6" descr="Магистр_лиц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Магистр_лицо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07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3A0F36" w:rsidRDefault="007B1263" w:rsidP="000E40D5">
      <w:pPr>
        <w:jc w:val="center"/>
        <w:rPr>
          <w:b/>
          <w:sz w:val="24"/>
          <w:szCs w:val="24"/>
          <w:lang w:val="kk-KZ"/>
        </w:rPr>
      </w:pPr>
      <w:r w:rsidRPr="003A0F36">
        <w:rPr>
          <w:b/>
          <w:noProof/>
          <w:sz w:val="24"/>
          <w:szCs w:val="24"/>
        </w:rPr>
        <w:drawing>
          <wp:inline distT="0" distB="0" distL="0" distR="0">
            <wp:extent cx="5972175" cy="4229100"/>
            <wp:effectExtent l="0" t="0" r="0" b="0"/>
            <wp:docPr id="7" name="Рисунок 7" descr="Магистр_оборо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агистр_оборот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0C5334" w:rsidRPr="00527699" w:rsidRDefault="000C5334" w:rsidP="000C5334">
      <w:pPr>
        <w:jc w:val="right"/>
        <w:rPr>
          <w:b/>
          <w:sz w:val="24"/>
          <w:szCs w:val="24"/>
          <w:lang w:val="kk-KZ"/>
        </w:rPr>
      </w:pPr>
      <w:r w:rsidRPr="00527699">
        <w:rPr>
          <w:b/>
          <w:sz w:val="24"/>
          <w:szCs w:val="24"/>
          <w:lang w:val="kk-KZ"/>
        </w:rPr>
        <w:lastRenderedPageBreak/>
        <w:t>Приложение Г</w:t>
      </w:r>
    </w:p>
    <w:p w:rsidR="000C5334" w:rsidRPr="00527699" w:rsidRDefault="000C5334" w:rsidP="000C5334">
      <w:pPr>
        <w:jc w:val="right"/>
        <w:rPr>
          <w:b/>
          <w:sz w:val="24"/>
          <w:szCs w:val="24"/>
          <w:lang w:val="kk-KZ"/>
        </w:rPr>
      </w:pPr>
    </w:p>
    <w:p w:rsidR="000C5334" w:rsidRDefault="000C5334" w:rsidP="000C5334">
      <w:pPr>
        <w:jc w:val="center"/>
        <w:rPr>
          <w:b/>
          <w:sz w:val="24"/>
          <w:szCs w:val="24"/>
          <w:lang w:val="kk-KZ"/>
        </w:rPr>
      </w:pPr>
      <w:r w:rsidRPr="00527699">
        <w:rPr>
          <w:b/>
          <w:sz w:val="24"/>
          <w:szCs w:val="24"/>
          <w:lang w:val="kk-KZ"/>
        </w:rPr>
        <w:t>Форма приложения к диплому на трех языках (высш</w:t>
      </w:r>
      <w:r w:rsidR="002D0C38" w:rsidRPr="00527699">
        <w:rPr>
          <w:b/>
          <w:sz w:val="24"/>
          <w:szCs w:val="24"/>
          <w:lang w:val="kk-KZ"/>
        </w:rPr>
        <w:t>е</w:t>
      </w:r>
      <w:r w:rsidRPr="00527699">
        <w:rPr>
          <w:b/>
          <w:sz w:val="24"/>
          <w:szCs w:val="24"/>
          <w:lang w:val="kk-KZ"/>
        </w:rPr>
        <w:t>е, послевузовское образование)</w:t>
      </w:r>
      <w:r>
        <w:rPr>
          <w:b/>
          <w:sz w:val="24"/>
          <w:szCs w:val="24"/>
          <w:lang w:val="kk-KZ"/>
        </w:rPr>
        <w:t xml:space="preserve"> </w:t>
      </w:r>
    </w:p>
    <w:p w:rsidR="000C5334" w:rsidRDefault="000C5334" w:rsidP="000C5334">
      <w:pPr>
        <w:ind w:left="-1418"/>
        <w:rPr>
          <w:sz w:val="18"/>
          <w:szCs w:val="18"/>
          <w:lang w:val="kk-KZ"/>
        </w:rPr>
      </w:pPr>
    </w:p>
    <w:p w:rsidR="000C5334" w:rsidRPr="0073648D" w:rsidRDefault="000C5334" w:rsidP="000C5334">
      <w:pPr>
        <w:ind w:left="-1418"/>
        <w:rPr>
          <w:sz w:val="18"/>
          <w:szCs w:val="18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drawing>
          <wp:inline distT="0" distB="0" distL="0" distR="0">
            <wp:extent cx="6124575" cy="86677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866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34175" cy="95250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4175" cy="952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drawing>
          <wp:inline distT="0" distB="0" distL="0" distR="0">
            <wp:extent cx="6581775" cy="93059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1775" cy="930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648450" cy="940117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0" cy="940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753225" cy="95440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3225" cy="954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>
        <w:rPr>
          <w:noProof/>
          <w:sz w:val="24"/>
          <w:szCs w:val="24"/>
        </w:rPr>
        <w:drawing>
          <wp:inline distT="0" distB="0" distL="0" distR="0">
            <wp:extent cx="6657975" cy="94107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41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Pr="00153B83" w:rsidRDefault="00153B83" w:rsidP="00153B83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  <w:lang w:val="kk-KZ"/>
        </w:rPr>
        <w:t xml:space="preserve">Приложение </w:t>
      </w:r>
      <w:r w:rsidR="004C0550">
        <w:rPr>
          <w:b/>
          <w:sz w:val="24"/>
          <w:szCs w:val="24"/>
          <w:lang w:val="kk-KZ"/>
        </w:rPr>
        <w:t>Д</w:t>
      </w:r>
    </w:p>
    <w:p w:rsidR="00153B83" w:rsidRDefault="00153B83" w:rsidP="00153B83">
      <w:pPr>
        <w:jc w:val="right"/>
        <w:rPr>
          <w:b/>
          <w:sz w:val="24"/>
          <w:szCs w:val="24"/>
          <w:lang w:val="kk-KZ"/>
        </w:rPr>
      </w:pPr>
    </w:p>
    <w:p w:rsidR="00153B83" w:rsidRDefault="00153B83" w:rsidP="00153B8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kk-KZ"/>
        </w:rPr>
        <w:t xml:space="preserve">Форма приложения к диплому </w:t>
      </w:r>
      <w:r w:rsidRPr="00153B83">
        <w:rPr>
          <w:b/>
          <w:sz w:val="24"/>
          <w:szCs w:val="24"/>
        </w:rPr>
        <w:t>(</w:t>
      </w:r>
      <w:r>
        <w:rPr>
          <w:b/>
          <w:sz w:val="24"/>
          <w:szCs w:val="24"/>
          <w:lang w:val="en-US"/>
        </w:rPr>
        <w:t>Diploma</w:t>
      </w:r>
      <w:r w:rsidRPr="00153B8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lang w:val="en-US"/>
        </w:rPr>
        <w:t>Supplement</w:t>
      </w:r>
      <w:r w:rsidRPr="00153B83">
        <w:rPr>
          <w:b/>
          <w:sz w:val="24"/>
          <w:szCs w:val="24"/>
        </w:rPr>
        <w:t xml:space="preserve">) </w:t>
      </w:r>
      <w:r>
        <w:rPr>
          <w:b/>
          <w:sz w:val="24"/>
          <w:szCs w:val="24"/>
        </w:rPr>
        <w:t>(Парижское коммюнике – 2018)</w:t>
      </w:r>
    </w:p>
    <w:p w:rsidR="00153B83" w:rsidRDefault="007B1263" w:rsidP="00153B83">
      <w:pPr>
        <w:jc w:val="center"/>
        <w:rPr>
          <w:b/>
          <w:sz w:val="24"/>
          <w:szCs w:val="24"/>
          <w:lang w:val="kk-KZ"/>
        </w:rPr>
      </w:pPr>
      <w:r w:rsidRPr="00153B83">
        <w:rPr>
          <w:b/>
          <w:noProof/>
          <w:sz w:val="24"/>
          <w:szCs w:val="24"/>
        </w:rPr>
        <w:drawing>
          <wp:inline distT="0" distB="0" distL="0" distR="0">
            <wp:extent cx="6324600" cy="8943975"/>
            <wp:effectExtent l="0" t="0" r="0" b="0"/>
            <wp:docPr id="14" name="Рисунок 14" descr="612-00-20_5_Diplom_P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612-00-20_5_Diplom_P1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894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3B83">
        <w:rPr>
          <w:b/>
          <w:sz w:val="24"/>
          <w:szCs w:val="24"/>
          <w:lang w:val="kk-KZ"/>
        </w:rPr>
        <w:t xml:space="preserve"> </w:t>
      </w:r>
    </w:p>
    <w:p w:rsidR="00285F31" w:rsidRDefault="00285F31" w:rsidP="00285F31">
      <w:pPr>
        <w:jc w:val="right"/>
        <w:rPr>
          <w:b/>
          <w:sz w:val="24"/>
          <w:szCs w:val="24"/>
          <w:lang w:val="kk-KZ"/>
        </w:rPr>
      </w:pPr>
    </w:p>
    <w:p w:rsidR="00285F31" w:rsidRPr="00153B83" w:rsidRDefault="00285F31" w:rsidP="00285F31">
      <w:pPr>
        <w:jc w:val="right"/>
        <w:rPr>
          <w:b/>
          <w:sz w:val="24"/>
          <w:szCs w:val="24"/>
        </w:rPr>
      </w:pPr>
      <w:r>
        <w:rPr>
          <w:b/>
          <w:sz w:val="24"/>
          <w:szCs w:val="24"/>
          <w:lang w:val="kk-KZ"/>
        </w:rPr>
        <w:t>Продолжение Приложения Д</w:t>
      </w:r>
    </w:p>
    <w:p w:rsidR="00153B83" w:rsidRDefault="007B1263" w:rsidP="00285F31">
      <w:pPr>
        <w:ind w:left="-567"/>
        <w:jc w:val="center"/>
        <w:rPr>
          <w:sz w:val="18"/>
          <w:szCs w:val="18"/>
          <w:lang w:val="kk-KZ"/>
        </w:rPr>
      </w:pPr>
      <w:r w:rsidRPr="004C0550">
        <w:rPr>
          <w:noProof/>
          <w:sz w:val="18"/>
          <w:szCs w:val="18"/>
        </w:rPr>
        <w:drawing>
          <wp:inline distT="0" distB="0" distL="0" distR="0">
            <wp:extent cx="6505575" cy="9210675"/>
            <wp:effectExtent l="0" t="0" r="0" b="0"/>
            <wp:docPr id="15" name="Рисунок 15" descr="612-00-20_5_Diplom_P2_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612-00-20_5_Diplom_P2_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5575" cy="921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550" w:rsidRDefault="004C0550" w:rsidP="00153B83">
      <w:pPr>
        <w:ind w:left="-1418"/>
        <w:rPr>
          <w:sz w:val="18"/>
          <w:szCs w:val="18"/>
          <w:lang w:val="kk-KZ"/>
        </w:rPr>
      </w:pPr>
    </w:p>
    <w:p w:rsidR="004C0550" w:rsidRPr="0073648D" w:rsidRDefault="004C0550" w:rsidP="00153B83">
      <w:pPr>
        <w:ind w:left="-1418"/>
        <w:rPr>
          <w:sz w:val="18"/>
          <w:szCs w:val="18"/>
          <w:lang w:val="kk-KZ"/>
        </w:rPr>
      </w:pPr>
    </w:p>
    <w:p w:rsidR="004C0550" w:rsidRDefault="004C0550" w:rsidP="004C0550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Приложение Е</w:t>
      </w:r>
    </w:p>
    <w:p w:rsidR="004C0550" w:rsidRDefault="004C0550" w:rsidP="004C0550">
      <w:pPr>
        <w:jc w:val="right"/>
        <w:rPr>
          <w:b/>
          <w:sz w:val="24"/>
          <w:szCs w:val="24"/>
          <w:lang w:val="kk-KZ"/>
        </w:rPr>
      </w:pPr>
    </w:p>
    <w:p w:rsidR="004C0550" w:rsidRDefault="004C0550" w:rsidP="004C0550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Форма свидетельства к диплому магистра </w:t>
      </w:r>
    </w:p>
    <w:p w:rsidR="004C0550" w:rsidRDefault="004C0550" w:rsidP="004C0550">
      <w:pPr>
        <w:jc w:val="center"/>
        <w:rPr>
          <w:b/>
          <w:sz w:val="24"/>
          <w:szCs w:val="24"/>
          <w:lang w:val="kk-KZ"/>
        </w:rPr>
      </w:pPr>
    </w:p>
    <w:p w:rsidR="004C0550" w:rsidRDefault="007B1263" w:rsidP="004C0550">
      <w:pPr>
        <w:jc w:val="center"/>
        <w:rPr>
          <w:sz w:val="18"/>
          <w:szCs w:val="18"/>
          <w:lang w:val="kk-KZ"/>
        </w:rPr>
      </w:pPr>
      <w:r w:rsidRPr="004C0550">
        <w:rPr>
          <w:noProof/>
          <w:sz w:val="18"/>
          <w:szCs w:val="18"/>
        </w:rPr>
        <w:drawing>
          <wp:inline distT="0" distB="0" distL="0" distR="0">
            <wp:extent cx="5486400" cy="3914775"/>
            <wp:effectExtent l="0" t="0" r="0" b="0"/>
            <wp:docPr id="16" name="Рисунок 16" descr="Свид-во_лиц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Свид-во_лицо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91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0550" w:rsidRPr="0073648D" w:rsidRDefault="004C0550" w:rsidP="004C0550">
      <w:pPr>
        <w:ind w:left="-1418"/>
        <w:rPr>
          <w:sz w:val="18"/>
          <w:szCs w:val="18"/>
          <w:lang w:val="kk-KZ"/>
        </w:rPr>
      </w:pP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7B1263" w:rsidP="000E40D5">
      <w:pPr>
        <w:jc w:val="center"/>
        <w:rPr>
          <w:b/>
          <w:sz w:val="24"/>
          <w:szCs w:val="24"/>
          <w:lang w:val="kk-KZ"/>
        </w:rPr>
      </w:pPr>
      <w:r w:rsidRPr="00F62FE3">
        <w:rPr>
          <w:b/>
          <w:noProof/>
          <w:sz w:val="24"/>
          <w:szCs w:val="24"/>
        </w:rPr>
        <w:drawing>
          <wp:inline distT="0" distB="0" distL="0" distR="0">
            <wp:extent cx="5648325" cy="4029075"/>
            <wp:effectExtent l="0" t="0" r="0" b="0"/>
            <wp:docPr id="17" name="Рисунок 17" descr="Свид-во_оборо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Свид-во_оборот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325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153B83" w:rsidRDefault="00153B83" w:rsidP="000E40D5">
      <w:pPr>
        <w:jc w:val="center"/>
        <w:rPr>
          <w:b/>
          <w:sz w:val="24"/>
          <w:szCs w:val="24"/>
          <w:lang w:val="kk-KZ"/>
        </w:rPr>
      </w:pPr>
    </w:p>
    <w:p w:rsidR="00285F31" w:rsidRDefault="00285F31" w:rsidP="00CA09B4">
      <w:pPr>
        <w:jc w:val="right"/>
        <w:rPr>
          <w:b/>
          <w:sz w:val="24"/>
          <w:szCs w:val="24"/>
          <w:lang w:val="kk-KZ"/>
        </w:rPr>
      </w:pPr>
    </w:p>
    <w:p w:rsidR="00CA09B4" w:rsidRDefault="00CA09B4" w:rsidP="00CA09B4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Приложение Ж</w:t>
      </w:r>
    </w:p>
    <w:p w:rsidR="00CA09B4" w:rsidRDefault="00CA09B4" w:rsidP="00CA09B4">
      <w:pPr>
        <w:jc w:val="right"/>
        <w:rPr>
          <w:b/>
          <w:sz w:val="24"/>
          <w:szCs w:val="24"/>
          <w:lang w:val="kk-KZ"/>
        </w:rPr>
      </w:pPr>
    </w:p>
    <w:p w:rsidR="003A0F36" w:rsidRDefault="00CA09B4" w:rsidP="000E40D5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Форма сертификата о педагогической переподготовке </w:t>
      </w:r>
    </w:p>
    <w:p w:rsidR="00CA09B4" w:rsidRDefault="007B1263" w:rsidP="000E40D5">
      <w:pPr>
        <w:jc w:val="center"/>
        <w:rPr>
          <w:b/>
          <w:sz w:val="24"/>
          <w:szCs w:val="24"/>
          <w:lang w:val="kk-KZ"/>
        </w:rPr>
      </w:pPr>
      <w:r w:rsidRPr="00CA09B4">
        <w:rPr>
          <w:b/>
          <w:noProof/>
          <w:sz w:val="24"/>
          <w:szCs w:val="24"/>
        </w:rPr>
        <w:drawing>
          <wp:inline distT="0" distB="0" distL="0" distR="0">
            <wp:extent cx="6591300" cy="4657725"/>
            <wp:effectExtent l="0" t="0" r="0" b="0"/>
            <wp:docPr id="18" name="Рисунок 18" descr="524-00-20_kaz_v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524-00-20_kaz_v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0F36" w:rsidRDefault="003A0F36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285F31" w:rsidRDefault="00285F31" w:rsidP="00CA09B4">
      <w:pPr>
        <w:jc w:val="right"/>
        <w:rPr>
          <w:b/>
          <w:sz w:val="24"/>
          <w:szCs w:val="24"/>
          <w:lang w:val="kk-KZ"/>
        </w:rPr>
      </w:pPr>
    </w:p>
    <w:p w:rsidR="00CA09B4" w:rsidRDefault="00CA09B4" w:rsidP="00CA09B4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Приложение З</w:t>
      </w:r>
    </w:p>
    <w:p w:rsidR="00CA09B4" w:rsidRDefault="00CA09B4" w:rsidP="00CA09B4">
      <w:pPr>
        <w:jc w:val="right"/>
        <w:rPr>
          <w:b/>
          <w:sz w:val="24"/>
          <w:szCs w:val="24"/>
          <w:lang w:val="kk-KZ"/>
        </w:rPr>
      </w:pPr>
    </w:p>
    <w:p w:rsidR="003F7036" w:rsidRDefault="003F7036" w:rsidP="003F7036">
      <w:pPr>
        <w:jc w:val="center"/>
        <w:rPr>
          <w:b/>
          <w:sz w:val="24"/>
          <w:szCs w:val="24"/>
        </w:rPr>
      </w:pPr>
      <w:r w:rsidRPr="00C87B8D">
        <w:rPr>
          <w:b/>
          <w:sz w:val="24"/>
          <w:szCs w:val="24"/>
        </w:rPr>
        <w:t>Форма журнала регистрации выдачи сертификатов</w:t>
      </w:r>
    </w:p>
    <w:p w:rsidR="00EA1BF7" w:rsidRPr="00C87B8D" w:rsidRDefault="00EA1BF7" w:rsidP="003F7036">
      <w:pPr>
        <w:jc w:val="center"/>
        <w:rPr>
          <w:b/>
          <w:sz w:val="24"/>
          <w:szCs w:val="24"/>
        </w:rPr>
      </w:pPr>
    </w:p>
    <w:tbl>
      <w:tblPr>
        <w:tblW w:w="10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3119"/>
        <w:gridCol w:w="2976"/>
        <w:gridCol w:w="1843"/>
        <w:gridCol w:w="1559"/>
      </w:tblGrid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  <w:r w:rsidRPr="004C01C0">
              <w:rPr>
                <w:b/>
                <w:sz w:val="24"/>
                <w:szCs w:val="24"/>
              </w:rPr>
              <w:t>№</w:t>
            </w: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002D5C" w:rsidRDefault="003F7036" w:rsidP="00AF4F75">
            <w:pPr>
              <w:tabs>
                <w:tab w:val="left" w:pos="2880"/>
              </w:tabs>
              <w:jc w:val="center"/>
              <w:rPr>
                <w:b/>
                <w:sz w:val="24"/>
                <w:szCs w:val="24"/>
                <w:lang w:val="kk-KZ"/>
              </w:rPr>
            </w:pPr>
            <w:r w:rsidRPr="004C01C0">
              <w:rPr>
                <w:b/>
                <w:sz w:val="24"/>
                <w:szCs w:val="24"/>
              </w:rPr>
              <w:t>Ф</w:t>
            </w:r>
            <w:r>
              <w:rPr>
                <w:b/>
                <w:sz w:val="24"/>
                <w:szCs w:val="24"/>
                <w:lang w:val="kk-KZ"/>
              </w:rPr>
              <w:t>.</w:t>
            </w:r>
            <w:r w:rsidRPr="004C01C0">
              <w:rPr>
                <w:b/>
                <w:sz w:val="24"/>
                <w:szCs w:val="24"/>
              </w:rPr>
              <w:t>И</w:t>
            </w:r>
            <w:r>
              <w:rPr>
                <w:b/>
                <w:sz w:val="24"/>
                <w:szCs w:val="24"/>
                <w:lang w:val="kk-KZ"/>
              </w:rPr>
              <w:t>.</w:t>
            </w:r>
            <w:r w:rsidRPr="004C01C0">
              <w:rPr>
                <w:b/>
                <w:sz w:val="24"/>
                <w:szCs w:val="24"/>
              </w:rPr>
              <w:t>О</w:t>
            </w:r>
            <w:r>
              <w:rPr>
                <w:b/>
                <w:sz w:val="24"/>
                <w:szCs w:val="24"/>
                <w:lang w:val="kk-KZ"/>
              </w:rPr>
              <w:t>.</w:t>
            </w: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jc w:val="center"/>
              <w:rPr>
                <w:b/>
                <w:sz w:val="24"/>
                <w:szCs w:val="24"/>
              </w:rPr>
            </w:pPr>
            <w:r w:rsidRPr="004C01C0">
              <w:rPr>
                <w:b/>
                <w:sz w:val="24"/>
                <w:szCs w:val="24"/>
              </w:rPr>
              <w:t>Программа обучения</w:t>
            </w: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jc w:val="center"/>
              <w:rPr>
                <w:b/>
                <w:sz w:val="24"/>
                <w:szCs w:val="24"/>
              </w:rPr>
            </w:pPr>
            <w:r w:rsidRPr="004C01C0">
              <w:rPr>
                <w:b/>
                <w:sz w:val="24"/>
                <w:szCs w:val="24"/>
              </w:rPr>
              <w:t>Дата выдачи</w:t>
            </w: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jc w:val="center"/>
              <w:rPr>
                <w:b/>
                <w:sz w:val="24"/>
                <w:szCs w:val="24"/>
              </w:rPr>
            </w:pPr>
            <w:r w:rsidRPr="004C01C0">
              <w:rPr>
                <w:b/>
                <w:sz w:val="24"/>
                <w:szCs w:val="24"/>
              </w:rPr>
              <w:t>Подпись</w:t>
            </w: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  <w:tr w:rsidR="003F7036" w:rsidTr="00AF4F75">
        <w:trPr>
          <w:jc w:val="center"/>
        </w:trPr>
        <w:tc>
          <w:tcPr>
            <w:tcW w:w="708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3F7036" w:rsidRPr="004C01C0" w:rsidRDefault="003F7036" w:rsidP="00AF4F75">
            <w:pPr>
              <w:tabs>
                <w:tab w:val="left" w:pos="2880"/>
              </w:tabs>
              <w:rPr>
                <w:b/>
                <w:sz w:val="24"/>
                <w:szCs w:val="24"/>
              </w:rPr>
            </w:pPr>
          </w:p>
        </w:tc>
      </w:tr>
    </w:tbl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CA09B4" w:rsidRDefault="00CA09B4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9C60DB" w:rsidRDefault="009C60DB" w:rsidP="00EA1BF7">
      <w:pPr>
        <w:jc w:val="right"/>
        <w:rPr>
          <w:b/>
          <w:sz w:val="24"/>
          <w:szCs w:val="24"/>
          <w:lang w:val="kk-KZ"/>
        </w:rPr>
      </w:pPr>
    </w:p>
    <w:p w:rsidR="00EA1BF7" w:rsidRDefault="00EA1BF7" w:rsidP="00EA1BF7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lastRenderedPageBreak/>
        <w:t xml:space="preserve">Приложение </w:t>
      </w:r>
      <w:r w:rsidR="00D10633">
        <w:rPr>
          <w:b/>
          <w:sz w:val="24"/>
          <w:szCs w:val="24"/>
          <w:lang w:val="kk-KZ"/>
        </w:rPr>
        <w:t>И</w:t>
      </w:r>
    </w:p>
    <w:p w:rsidR="00EA1BF7" w:rsidRDefault="00EA1BF7" w:rsidP="00EA1BF7">
      <w:pPr>
        <w:jc w:val="right"/>
        <w:rPr>
          <w:b/>
          <w:sz w:val="24"/>
          <w:szCs w:val="24"/>
          <w:lang w:val="kk-KZ"/>
        </w:rPr>
      </w:pPr>
    </w:p>
    <w:p w:rsidR="003A0F36" w:rsidRDefault="00EA1BF7" w:rsidP="000E40D5">
      <w:pPr>
        <w:jc w:val="center"/>
        <w:rPr>
          <w:b/>
          <w:sz w:val="24"/>
          <w:szCs w:val="24"/>
        </w:rPr>
      </w:pPr>
      <w:r w:rsidRPr="00C87B8D">
        <w:rPr>
          <w:b/>
          <w:sz w:val="24"/>
          <w:szCs w:val="24"/>
        </w:rPr>
        <w:t xml:space="preserve">Форма </w:t>
      </w:r>
      <w:r>
        <w:rPr>
          <w:b/>
          <w:sz w:val="24"/>
          <w:szCs w:val="24"/>
        </w:rPr>
        <w:t>книги регистрации выданных дипломов</w:t>
      </w:r>
    </w:p>
    <w:p w:rsidR="00085C7C" w:rsidRDefault="00085C7C" w:rsidP="000E40D5">
      <w:pPr>
        <w:jc w:val="center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993"/>
        <w:gridCol w:w="1842"/>
        <w:gridCol w:w="1560"/>
        <w:gridCol w:w="992"/>
        <w:gridCol w:w="1134"/>
        <w:gridCol w:w="1701"/>
        <w:gridCol w:w="1399"/>
      </w:tblGrid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Рег.</w:t>
            </w:r>
            <w:r w:rsidR="00285F31">
              <w:rPr>
                <w:sz w:val="24"/>
                <w:szCs w:val="24"/>
              </w:rPr>
              <w:t xml:space="preserve"> </w:t>
            </w:r>
            <w:r w:rsidRPr="00AF4F75">
              <w:rPr>
                <w:sz w:val="24"/>
                <w:szCs w:val="24"/>
              </w:rPr>
              <w:t>№</w:t>
            </w: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Ф.И.О.</w:t>
            </w: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Специальность/</w:t>
            </w:r>
          </w:p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образовательная программа</w:t>
            </w: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Квалификация, степень</w:t>
            </w: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Выдан с отл. без отличия</w:t>
            </w: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Серия и номер диплома</w:t>
            </w: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Подпись получившего</w:t>
            </w: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285F31">
            <w:pPr>
              <w:ind w:left="-125" w:right="-125"/>
              <w:jc w:val="center"/>
              <w:rPr>
                <w:sz w:val="24"/>
                <w:szCs w:val="24"/>
              </w:rPr>
            </w:pPr>
            <w:r w:rsidRPr="00AF4F75">
              <w:rPr>
                <w:sz w:val="24"/>
                <w:szCs w:val="24"/>
              </w:rPr>
              <w:t>Дата получения</w:t>
            </w: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  <w:tr w:rsidR="00285F31" w:rsidTr="00285F31">
        <w:trPr>
          <w:jc w:val="center"/>
        </w:trPr>
        <w:tc>
          <w:tcPr>
            <w:tcW w:w="55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  <w:tc>
          <w:tcPr>
            <w:tcW w:w="1399" w:type="dxa"/>
            <w:shd w:val="clear" w:color="auto" w:fill="auto"/>
          </w:tcPr>
          <w:p w:rsidR="00EA1BF7" w:rsidRPr="00AF4F75" w:rsidRDefault="00EA1BF7" w:rsidP="00AF4F75">
            <w:pPr>
              <w:rPr>
                <w:sz w:val="24"/>
                <w:szCs w:val="24"/>
              </w:rPr>
            </w:pPr>
          </w:p>
        </w:tc>
      </w:tr>
    </w:tbl>
    <w:p w:rsidR="00EA1BF7" w:rsidRDefault="00EA1BF7" w:rsidP="000E40D5">
      <w:pPr>
        <w:jc w:val="center"/>
        <w:rPr>
          <w:b/>
          <w:sz w:val="24"/>
          <w:szCs w:val="24"/>
          <w:lang w:val="kk-KZ"/>
        </w:rPr>
      </w:pPr>
    </w:p>
    <w:p w:rsidR="00F26195" w:rsidRDefault="00F26195" w:rsidP="000E40D5">
      <w:pPr>
        <w:jc w:val="center"/>
        <w:rPr>
          <w:b/>
          <w:sz w:val="24"/>
          <w:szCs w:val="24"/>
          <w:lang w:val="kk-KZ"/>
        </w:rPr>
      </w:pPr>
    </w:p>
    <w:p w:rsidR="00D10633" w:rsidRDefault="00285F31" w:rsidP="00D10633">
      <w:pPr>
        <w:jc w:val="right"/>
        <w:rPr>
          <w:b/>
          <w:sz w:val="24"/>
          <w:szCs w:val="24"/>
          <w:lang w:val="kk-KZ"/>
        </w:rPr>
      </w:pPr>
      <w:r w:rsidRPr="00A823B5">
        <w:rPr>
          <w:b/>
          <w:sz w:val="24"/>
          <w:szCs w:val="24"/>
          <w:lang w:val="kk-KZ"/>
        </w:rPr>
        <w:lastRenderedPageBreak/>
        <w:t xml:space="preserve">Приложение </w:t>
      </w:r>
      <w:r w:rsidR="00D10633">
        <w:rPr>
          <w:b/>
          <w:sz w:val="24"/>
          <w:szCs w:val="24"/>
          <w:lang w:val="kk-KZ"/>
        </w:rPr>
        <w:t xml:space="preserve"> К</w:t>
      </w:r>
      <w:r w:rsidR="00D10633" w:rsidRPr="00A823B5">
        <w:rPr>
          <w:b/>
          <w:sz w:val="24"/>
          <w:szCs w:val="24"/>
          <w:lang w:val="kk-KZ"/>
        </w:rPr>
        <w:t xml:space="preserve"> </w:t>
      </w:r>
    </w:p>
    <w:p w:rsidR="00285F31" w:rsidRDefault="00285F31" w:rsidP="00D10633">
      <w:pPr>
        <w:jc w:val="right"/>
        <w:rPr>
          <w:b/>
          <w:sz w:val="24"/>
          <w:szCs w:val="24"/>
          <w:lang w:val="kk-KZ"/>
        </w:rPr>
      </w:pPr>
    </w:p>
    <w:p w:rsidR="00D10633" w:rsidRPr="00D04341" w:rsidRDefault="00D10633" w:rsidP="00D10633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Форма ж</w:t>
      </w:r>
      <w:r w:rsidRPr="00D04341">
        <w:rPr>
          <w:b/>
          <w:sz w:val="24"/>
          <w:szCs w:val="24"/>
          <w:lang w:val="kk-KZ"/>
        </w:rPr>
        <w:t>урнал</w:t>
      </w:r>
      <w:r>
        <w:rPr>
          <w:b/>
          <w:sz w:val="24"/>
          <w:szCs w:val="24"/>
          <w:lang w:val="kk-KZ"/>
        </w:rPr>
        <w:t>а</w:t>
      </w:r>
      <w:r w:rsidRPr="00D04341">
        <w:rPr>
          <w:b/>
          <w:sz w:val="24"/>
          <w:szCs w:val="24"/>
          <w:lang w:val="kk-KZ"/>
        </w:rPr>
        <w:t xml:space="preserve"> регистрации дополнительного свидетельства</w:t>
      </w:r>
    </w:p>
    <w:p w:rsidR="00D10633" w:rsidRPr="00D04341" w:rsidRDefault="00D10633" w:rsidP="00D10633">
      <w:pPr>
        <w:ind w:firstLine="709"/>
        <w:jc w:val="both"/>
        <w:rPr>
          <w:sz w:val="24"/>
          <w:szCs w:val="24"/>
          <w:lang w:val="kk-KZ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5"/>
        <w:gridCol w:w="2412"/>
        <w:gridCol w:w="1984"/>
        <w:gridCol w:w="1665"/>
        <w:gridCol w:w="1803"/>
        <w:gridCol w:w="1210"/>
      </w:tblGrid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№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ФИО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Образовательная программа</w:t>
            </w:r>
          </w:p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Номер свидетельства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Дата выдачи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  <w:r w:rsidRPr="00AF4F75">
              <w:rPr>
                <w:sz w:val="24"/>
                <w:szCs w:val="24"/>
                <w:lang w:val="kk-KZ"/>
              </w:rPr>
              <w:t>Подпись</w:t>
            </w: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  <w:tr w:rsidR="00D10633" w:rsidRPr="00D04341" w:rsidTr="00AF4F75"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633" w:rsidRPr="00AF4F75" w:rsidRDefault="00D10633" w:rsidP="00AF4F75">
            <w:pPr>
              <w:jc w:val="both"/>
              <w:rPr>
                <w:sz w:val="24"/>
                <w:szCs w:val="24"/>
                <w:lang w:val="kk-KZ"/>
              </w:rPr>
            </w:pPr>
          </w:p>
        </w:tc>
      </w:tr>
    </w:tbl>
    <w:p w:rsidR="00D10633" w:rsidRDefault="00D10633" w:rsidP="00D10633">
      <w:pPr>
        <w:jc w:val="right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lastRenderedPageBreak/>
        <w:t>П</w:t>
      </w:r>
      <w:r w:rsidR="00285F31" w:rsidRPr="00C92BFD">
        <w:rPr>
          <w:b/>
          <w:sz w:val="24"/>
          <w:szCs w:val="24"/>
          <w:lang w:val="kk-KZ"/>
        </w:rPr>
        <w:t xml:space="preserve">риложение </w:t>
      </w:r>
      <w:r>
        <w:rPr>
          <w:b/>
          <w:sz w:val="24"/>
          <w:szCs w:val="24"/>
          <w:lang w:val="kk-KZ"/>
        </w:rPr>
        <w:t xml:space="preserve"> Л</w:t>
      </w:r>
    </w:p>
    <w:p w:rsidR="00D10633" w:rsidRDefault="00D10633" w:rsidP="00D10633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>Форма книги выдачи дубликатов дипломов</w:t>
      </w:r>
    </w:p>
    <w:p w:rsidR="00D10633" w:rsidRDefault="00D10633" w:rsidP="00D10633">
      <w:pPr>
        <w:jc w:val="center"/>
        <w:rPr>
          <w:b/>
          <w:sz w:val="24"/>
          <w:szCs w:val="24"/>
          <w:lang w:val="kk-KZ"/>
        </w:rPr>
      </w:pPr>
      <w:r>
        <w:rPr>
          <w:b/>
          <w:sz w:val="24"/>
          <w:szCs w:val="24"/>
          <w:lang w:val="kk-KZ"/>
        </w:rPr>
        <w:t xml:space="preserve"> </w:t>
      </w:r>
    </w:p>
    <w:tbl>
      <w:tblPr>
        <w:tblW w:w="105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1"/>
        <w:gridCol w:w="992"/>
        <w:gridCol w:w="1276"/>
        <w:gridCol w:w="1418"/>
        <w:gridCol w:w="1275"/>
        <w:gridCol w:w="1134"/>
        <w:gridCol w:w="1134"/>
        <w:gridCol w:w="1134"/>
        <w:gridCol w:w="975"/>
      </w:tblGrid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Порядко</w:t>
            </w:r>
            <w:r w:rsidR="00285F31" w:rsidRPr="00285F31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вый регистра</w:t>
            </w:r>
            <w:r w:rsidR="00285F31" w:rsidRPr="00285F31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ционный номер</w:t>
            </w: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Серия и № диплома</w:t>
            </w: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Дата выдачи дубликата диплома</w:t>
            </w: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367129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 xml:space="preserve">Фамилия, имя, отчество окончившего </w:t>
            </w:r>
            <w:r w:rsidR="00367129">
              <w:rPr>
                <w:sz w:val="22"/>
                <w:szCs w:val="24"/>
              </w:rPr>
              <w:t>университет</w:t>
            </w: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Наимено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вание специаль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ности (образо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вательной программы)</w:t>
            </w: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Присвоена квалифи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кация (академи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ческая степень)</w:t>
            </w: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285F31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>Дата и № протокола заседания комиссии по проведе</w:t>
            </w:r>
            <w:r w:rsidR="00944AD0">
              <w:rPr>
                <w:sz w:val="22"/>
                <w:szCs w:val="24"/>
              </w:rPr>
              <w:t>-</w:t>
            </w:r>
            <w:r w:rsidRPr="00285F31">
              <w:rPr>
                <w:sz w:val="22"/>
                <w:szCs w:val="24"/>
              </w:rPr>
              <w:t>нию итоговой аттестации</w:t>
            </w:r>
          </w:p>
        </w:tc>
        <w:tc>
          <w:tcPr>
            <w:tcW w:w="1134" w:type="dxa"/>
            <w:shd w:val="clear" w:color="auto" w:fill="auto"/>
          </w:tcPr>
          <w:p w:rsidR="00D10633" w:rsidRPr="00285F31" w:rsidRDefault="00367129" w:rsidP="00367129">
            <w:pPr>
              <w:ind w:left="-71" w:right="-108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Подпись</w:t>
            </w:r>
            <w:r w:rsidR="00D10633" w:rsidRPr="00285F31">
              <w:rPr>
                <w:sz w:val="22"/>
                <w:szCs w:val="24"/>
              </w:rPr>
              <w:t xml:space="preserve"> в получении</w:t>
            </w: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367129">
            <w:pPr>
              <w:ind w:left="-71" w:right="-108"/>
              <w:jc w:val="center"/>
              <w:rPr>
                <w:sz w:val="22"/>
                <w:szCs w:val="24"/>
              </w:rPr>
            </w:pPr>
            <w:r w:rsidRPr="00285F31">
              <w:rPr>
                <w:sz w:val="22"/>
                <w:szCs w:val="24"/>
              </w:rPr>
              <w:t xml:space="preserve">Подпись </w:t>
            </w:r>
            <w:r w:rsidR="00367129">
              <w:rPr>
                <w:sz w:val="22"/>
                <w:szCs w:val="24"/>
              </w:rPr>
              <w:t>начальника УМО</w:t>
            </w: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  <w:tr w:rsidR="00285F31" w:rsidRPr="00285F31" w:rsidTr="00944AD0">
        <w:trPr>
          <w:jc w:val="center"/>
        </w:trPr>
        <w:tc>
          <w:tcPr>
            <w:tcW w:w="1171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D10633" w:rsidRPr="00285F31" w:rsidRDefault="00D10633" w:rsidP="00AF4F75">
            <w:pPr>
              <w:rPr>
                <w:sz w:val="22"/>
                <w:szCs w:val="24"/>
              </w:rPr>
            </w:pPr>
          </w:p>
        </w:tc>
      </w:tr>
    </w:tbl>
    <w:p w:rsidR="00961A6D" w:rsidRPr="00266E88" w:rsidRDefault="00961A6D" w:rsidP="009C60DB">
      <w:pPr>
        <w:jc w:val="center"/>
        <w:rPr>
          <w:sz w:val="24"/>
          <w:szCs w:val="24"/>
          <w:lang w:val="kk-KZ"/>
        </w:rPr>
      </w:pPr>
    </w:p>
    <w:sectPr w:rsidR="00961A6D" w:rsidRPr="00266E88" w:rsidSect="000F5C66">
      <w:headerReference w:type="default" r:id="rId27"/>
      <w:footerReference w:type="even" r:id="rId28"/>
      <w:pgSz w:w="11906" w:h="16838"/>
      <w:pgMar w:top="567" w:right="567" w:bottom="567" w:left="1134" w:header="567" w:footer="567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56F2" w:rsidRDefault="00AB56F2">
      <w:r>
        <w:separator/>
      </w:r>
    </w:p>
  </w:endnote>
  <w:endnote w:type="continuationSeparator" w:id="0">
    <w:p w:rsidR="00AB56F2" w:rsidRDefault="00AB5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56F2" w:rsidRDefault="00AB56F2">
      <w:r>
        <w:separator/>
      </w:r>
    </w:p>
  </w:footnote>
  <w:footnote w:type="continuationSeparator" w:id="0">
    <w:p w:rsidR="00AB56F2" w:rsidRDefault="00AB56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108" w:type="dxa"/>
      <w:tblBorders>
        <w:bottom w:val="single" w:sz="18" w:space="0" w:color="auto"/>
        <w:insideH w:val="single" w:sz="18" w:space="0" w:color="auto"/>
        <w:insideV w:val="single" w:sz="18" w:space="0" w:color="auto"/>
      </w:tblBorders>
      <w:tblLayout w:type="fixed"/>
      <w:tblLook w:val="0000" w:firstRow="0" w:lastRow="0" w:firstColumn="0" w:lastColumn="0" w:noHBand="0" w:noVBand="0"/>
    </w:tblPr>
    <w:tblGrid>
      <w:gridCol w:w="10206"/>
    </w:tblGrid>
    <w:tr w:rsidR="00285F31" w:rsidTr="000E40D5">
      <w:tblPrEx>
        <w:tblCellMar>
          <w:top w:w="0" w:type="dxa"/>
          <w:bottom w:w="0" w:type="dxa"/>
        </w:tblCellMar>
      </w:tblPrEx>
      <w:trPr>
        <w:cantSplit/>
        <w:trHeight w:val="276"/>
      </w:trPr>
      <w:tc>
        <w:tcPr>
          <w:tcW w:w="10206" w:type="dxa"/>
        </w:tcPr>
        <w:p w:rsidR="00285F31" w:rsidRPr="009B2C93" w:rsidRDefault="00285F31" w:rsidP="00AF4702">
          <w:pPr>
            <w:pStyle w:val="a3"/>
            <w:jc w:val="right"/>
            <w:rPr>
              <w:rFonts w:ascii="Times New Roman" w:hAnsi="Times New Roman"/>
              <w:sz w:val="20"/>
            </w:rPr>
          </w:pPr>
          <w:r w:rsidRPr="009B2C93">
            <w:rPr>
              <w:rStyle w:val="ab"/>
              <w:rFonts w:ascii="Times New Roman" w:hAnsi="Times New Roman"/>
              <w:sz w:val="20"/>
            </w:rPr>
            <w:t xml:space="preserve">стр. </w: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begin"/>
          </w:r>
          <w:r w:rsidRPr="009B2C93">
            <w:rPr>
              <w:rStyle w:val="ab"/>
              <w:rFonts w:ascii="Times New Roman" w:hAnsi="Times New Roman"/>
              <w:sz w:val="20"/>
            </w:rPr>
            <w:instrText xml:space="preserve"> PAGE </w:instrTex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separate"/>
          </w:r>
          <w:r w:rsidR="007B1263">
            <w:rPr>
              <w:rStyle w:val="ab"/>
              <w:rFonts w:ascii="Times New Roman" w:hAnsi="Times New Roman"/>
              <w:noProof/>
              <w:sz w:val="20"/>
            </w:rPr>
            <w:t>2</w: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end"/>
          </w:r>
          <w:r w:rsidRPr="009B2C93">
            <w:rPr>
              <w:rStyle w:val="ab"/>
              <w:rFonts w:ascii="Times New Roman" w:hAnsi="Times New Roman"/>
              <w:sz w:val="20"/>
            </w:rPr>
            <w:t xml:space="preserve"> из </w: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begin"/>
          </w:r>
          <w:r w:rsidRPr="009B2C93">
            <w:rPr>
              <w:rStyle w:val="ab"/>
              <w:rFonts w:ascii="Times New Roman" w:hAnsi="Times New Roman"/>
              <w:sz w:val="20"/>
            </w:rPr>
            <w:instrText xml:space="preserve"> NUMPAGES </w:instrTex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separate"/>
          </w:r>
          <w:r w:rsidR="007B1263">
            <w:rPr>
              <w:rStyle w:val="ab"/>
              <w:rFonts w:ascii="Times New Roman" w:hAnsi="Times New Roman"/>
              <w:noProof/>
              <w:sz w:val="20"/>
            </w:rPr>
            <w:t>34</w:t>
          </w:r>
          <w:r w:rsidRPr="009B2C93">
            <w:rPr>
              <w:rStyle w:val="ab"/>
              <w:rFonts w:ascii="Times New Roman" w:hAnsi="Times New Roman"/>
              <w:sz w:val="20"/>
            </w:rPr>
            <w:fldChar w:fldCharType="end"/>
          </w:r>
          <w:r w:rsidRPr="009B2C93">
            <w:rPr>
              <w:rStyle w:val="ab"/>
              <w:rFonts w:ascii="Times New Roman" w:hAnsi="Times New Roman"/>
              <w:sz w:val="20"/>
            </w:rPr>
            <w:t xml:space="preserve"> </w:t>
          </w:r>
        </w:p>
      </w:tc>
    </w:tr>
  </w:tbl>
  <w:p w:rsidR="00285F31" w:rsidRPr="000E40D5" w:rsidRDefault="00285F31" w:rsidP="005038A7">
    <w:pPr>
      <w:pStyle w:val="a3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77170"/>
    <w:multiLevelType w:val="hybridMultilevel"/>
    <w:tmpl w:val="F162F6DA"/>
    <w:lvl w:ilvl="0" w:tplc="04FA6ED8">
      <w:start w:val="1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 w15:restartNumberingAfterBreak="0">
    <w:nsid w:val="04B41586"/>
    <w:multiLevelType w:val="multilevel"/>
    <w:tmpl w:val="DC16E5D0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8"/>
      <w:numFmt w:val="decimal"/>
      <w:lvlText w:val="%1.%2.%3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" w15:restartNumberingAfterBreak="0">
    <w:nsid w:val="11B6260D"/>
    <w:multiLevelType w:val="multilevel"/>
    <w:tmpl w:val="0C98602C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6712A1E"/>
    <w:multiLevelType w:val="multilevel"/>
    <w:tmpl w:val="2A3C9A4C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>
      <w:start w:val="4"/>
      <w:numFmt w:val="decimal"/>
      <w:isLgl/>
      <w:lvlText w:val="%1.%2"/>
      <w:lvlJc w:val="left"/>
      <w:pPr>
        <w:ind w:left="943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5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4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84" w:hanging="1800"/>
      </w:pPr>
      <w:rPr>
        <w:rFonts w:hint="default"/>
      </w:rPr>
    </w:lvl>
  </w:abstractNum>
  <w:abstractNum w:abstractNumId="4" w15:restartNumberingAfterBreak="0">
    <w:nsid w:val="16D517D4"/>
    <w:multiLevelType w:val="multilevel"/>
    <w:tmpl w:val="B194E914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5" w15:restartNumberingAfterBreak="0">
    <w:nsid w:val="1891160A"/>
    <w:multiLevelType w:val="hybridMultilevel"/>
    <w:tmpl w:val="3EB29E74"/>
    <w:lvl w:ilvl="0" w:tplc="11D6A5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A445DC1"/>
    <w:multiLevelType w:val="hybridMultilevel"/>
    <w:tmpl w:val="2ED282DE"/>
    <w:lvl w:ilvl="0" w:tplc="32C05C88">
      <w:start w:val="1"/>
      <w:numFmt w:val="decimal"/>
      <w:lvlText w:val="%1)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1C27452A"/>
    <w:multiLevelType w:val="multilevel"/>
    <w:tmpl w:val="DFC2B482"/>
    <w:lvl w:ilvl="0">
      <w:start w:val="1"/>
      <w:numFmt w:val="decimal"/>
      <w:lvlText w:val="1.%1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8"/>
        <w:u w:val="none"/>
        <w:lang w:val="kk-KZ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DB14EA1"/>
    <w:multiLevelType w:val="multilevel"/>
    <w:tmpl w:val="DDE07492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20825AB4"/>
    <w:multiLevelType w:val="hybridMultilevel"/>
    <w:tmpl w:val="E04A3992"/>
    <w:lvl w:ilvl="0" w:tplc="1A6E591C">
      <w:start w:val="1"/>
      <w:numFmt w:val="bullet"/>
      <w:pStyle w:val="1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292A6047"/>
    <w:multiLevelType w:val="hybridMultilevel"/>
    <w:tmpl w:val="7A5CC0A0"/>
    <w:lvl w:ilvl="0" w:tplc="CC706E9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349A2FA7"/>
    <w:multiLevelType w:val="multilevel"/>
    <w:tmpl w:val="8D3CD8BE"/>
    <w:lvl w:ilvl="0">
      <w:start w:val="1"/>
      <w:numFmt w:val="decimal"/>
      <w:lvlText w:val="%1"/>
      <w:lvlJc w:val="left"/>
      <w:pPr>
        <w:ind w:left="900" w:hanging="9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09" w:hanging="9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90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20" w:hanging="9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12" w15:restartNumberingAfterBreak="0">
    <w:nsid w:val="34CC3282"/>
    <w:multiLevelType w:val="multilevel"/>
    <w:tmpl w:val="AC826ADA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18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3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0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04" w:hanging="1800"/>
      </w:pPr>
      <w:rPr>
        <w:rFonts w:hint="default"/>
      </w:rPr>
    </w:lvl>
  </w:abstractNum>
  <w:abstractNum w:abstractNumId="13" w15:restartNumberingAfterBreak="0">
    <w:nsid w:val="3D0D4BB5"/>
    <w:multiLevelType w:val="hybridMultilevel"/>
    <w:tmpl w:val="CB5C17AA"/>
    <w:lvl w:ilvl="0" w:tplc="775A128C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42C073C8"/>
    <w:multiLevelType w:val="hybridMultilevel"/>
    <w:tmpl w:val="31B2E59E"/>
    <w:lvl w:ilvl="0" w:tplc="E168FDC8">
      <w:start w:val="1"/>
      <w:numFmt w:val="bullet"/>
      <w:lvlText w:val="-"/>
      <w:lvlJc w:val="left"/>
      <w:pPr>
        <w:ind w:left="1636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0504928"/>
    <w:multiLevelType w:val="multilevel"/>
    <w:tmpl w:val="4926A150"/>
    <w:lvl w:ilvl="0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1800"/>
      </w:pPr>
      <w:rPr>
        <w:rFonts w:hint="default"/>
      </w:rPr>
    </w:lvl>
  </w:abstractNum>
  <w:abstractNum w:abstractNumId="16" w15:restartNumberingAfterBreak="0">
    <w:nsid w:val="59874DAA"/>
    <w:multiLevelType w:val="hybridMultilevel"/>
    <w:tmpl w:val="3EB29E74"/>
    <w:lvl w:ilvl="0" w:tplc="11D6A5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E2C0BE6"/>
    <w:multiLevelType w:val="multilevel"/>
    <w:tmpl w:val="4086C5BA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8" w15:restartNumberingAfterBreak="0">
    <w:nsid w:val="61C22B6D"/>
    <w:multiLevelType w:val="multilevel"/>
    <w:tmpl w:val="82E625E0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629077E6"/>
    <w:multiLevelType w:val="hybridMultilevel"/>
    <w:tmpl w:val="9A38F80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CB6FD1"/>
    <w:multiLevelType w:val="multilevel"/>
    <w:tmpl w:val="0ECC2DE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16"/>
  </w:num>
  <w:num w:numId="4">
    <w:abstractNumId w:val="5"/>
  </w:num>
  <w:num w:numId="5">
    <w:abstractNumId w:val="8"/>
  </w:num>
  <w:num w:numId="6">
    <w:abstractNumId w:val="3"/>
  </w:num>
  <w:num w:numId="7">
    <w:abstractNumId w:val="15"/>
  </w:num>
  <w:num w:numId="8">
    <w:abstractNumId w:val="19"/>
  </w:num>
  <w:num w:numId="9">
    <w:abstractNumId w:val="10"/>
  </w:num>
  <w:num w:numId="10">
    <w:abstractNumId w:val="13"/>
  </w:num>
  <w:num w:numId="11">
    <w:abstractNumId w:val="0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4"/>
  </w:num>
  <w:num w:numId="15">
    <w:abstractNumId w:val="18"/>
  </w:num>
  <w:num w:numId="16">
    <w:abstractNumId w:val="20"/>
  </w:num>
  <w:num w:numId="17">
    <w:abstractNumId w:val="2"/>
  </w:num>
  <w:num w:numId="18">
    <w:abstractNumId w:val="1"/>
  </w:num>
  <w:num w:numId="19">
    <w:abstractNumId w:val="14"/>
  </w:num>
  <w:num w:numId="20">
    <w:abstractNumId w:val="11"/>
  </w:num>
  <w:num w:numId="21">
    <w:abstractNumId w:val="1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EFD"/>
    <w:rsid w:val="00000ACA"/>
    <w:rsid w:val="00000DC9"/>
    <w:rsid w:val="000032A8"/>
    <w:rsid w:val="00010332"/>
    <w:rsid w:val="00011878"/>
    <w:rsid w:val="00014984"/>
    <w:rsid w:val="00015B42"/>
    <w:rsid w:val="000167B5"/>
    <w:rsid w:val="0002067F"/>
    <w:rsid w:val="00020B9C"/>
    <w:rsid w:val="00021257"/>
    <w:rsid w:val="00022981"/>
    <w:rsid w:val="000238C1"/>
    <w:rsid w:val="0002551E"/>
    <w:rsid w:val="00042585"/>
    <w:rsid w:val="00042667"/>
    <w:rsid w:val="000439B5"/>
    <w:rsid w:val="0004782A"/>
    <w:rsid w:val="00050724"/>
    <w:rsid w:val="0005111E"/>
    <w:rsid w:val="00055BCE"/>
    <w:rsid w:val="00056AE1"/>
    <w:rsid w:val="0006336F"/>
    <w:rsid w:val="000673FB"/>
    <w:rsid w:val="000703BF"/>
    <w:rsid w:val="00076209"/>
    <w:rsid w:val="000768C0"/>
    <w:rsid w:val="000808BA"/>
    <w:rsid w:val="00082089"/>
    <w:rsid w:val="00085C7C"/>
    <w:rsid w:val="0008668A"/>
    <w:rsid w:val="00093433"/>
    <w:rsid w:val="0009536E"/>
    <w:rsid w:val="000A463D"/>
    <w:rsid w:val="000A78F3"/>
    <w:rsid w:val="000B09B5"/>
    <w:rsid w:val="000B2B32"/>
    <w:rsid w:val="000B5E52"/>
    <w:rsid w:val="000C17C0"/>
    <w:rsid w:val="000C5334"/>
    <w:rsid w:val="000C5C44"/>
    <w:rsid w:val="000D54EA"/>
    <w:rsid w:val="000D6029"/>
    <w:rsid w:val="000E07BD"/>
    <w:rsid w:val="000E2537"/>
    <w:rsid w:val="000E40D5"/>
    <w:rsid w:val="000E5B17"/>
    <w:rsid w:val="000E6947"/>
    <w:rsid w:val="000E6AB7"/>
    <w:rsid w:val="000F0A02"/>
    <w:rsid w:val="000F1C85"/>
    <w:rsid w:val="000F3E9E"/>
    <w:rsid w:val="000F5C66"/>
    <w:rsid w:val="0010272E"/>
    <w:rsid w:val="001172B0"/>
    <w:rsid w:val="0012028D"/>
    <w:rsid w:val="001210CA"/>
    <w:rsid w:val="00121957"/>
    <w:rsid w:val="001236CF"/>
    <w:rsid w:val="001332BA"/>
    <w:rsid w:val="00136D5F"/>
    <w:rsid w:val="0014493D"/>
    <w:rsid w:val="0015206B"/>
    <w:rsid w:val="00153B83"/>
    <w:rsid w:val="00157DF6"/>
    <w:rsid w:val="0016555C"/>
    <w:rsid w:val="00167966"/>
    <w:rsid w:val="00171C8E"/>
    <w:rsid w:val="00172248"/>
    <w:rsid w:val="00176B8B"/>
    <w:rsid w:val="001819A3"/>
    <w:rsid w:val="001835E8"/>
    <w:rsid w:val="0018477F"/>
    <w:rsid w:val="00184E96"/>
    <w:rsid w:val="00186B5B"/>
    <w:rsid w:val="00186E40"/>
    <w:rsid w:val="001877A5"/>
    <w:rsid w:val="00191F97"/>
    <w:rsid w:val="001924B6"/>
    <w:rsid w:val="00196201"/>
    <w:rsid w:val="00196D05"/>
    <w:rsid w:val="001A00FB"/>
    <w:rsid w:val="001A18AD"/>
    <w:rsid w:val="001A2E2A"/>
    <w:rsid w:val="001A3B3D"/>
    <w:rsid w:val="001A472C"/>
    <w:rsid w:val="001A4B17"/>
    <w:rsid w:val="001A7220"/>
    <w:rsid w:val="001A726A"/>
    <w:rsid w:val="001B0218"/>
    <w:rsid w:val="001B0CEB"/>
    <w:rsid w:val="001B40C6"/>
    <w:rsid w:val="001B716C"/>
    <w:rsid w:val="001C46CC"/>
    <w:rsid w:val="001C5A2B"/>
    <w:rsid w:val="001C627D"/>
    <w:rsid w:val="001C707A"/>
    <w:rsid w:val="001D3A86"/>
    <w:rsid w:val="001D523F"/>
    <w:rsid w:val="001E2364"/>
    <w:rsid w:val="001E2D0F"/>
    <w:rsid w:val="001E3504"/>
    <w:rsid w:val="001F01C0"/>
    <w:rsid w:val="00200241"/>
    <w:rsid w:val="00203BDC"/>
    <w:rsid w:val="00211F4A"/>
    <w:rsid w:val="00214E57"/>
    <w:rsid w:val="002232A5"/>
    <w:rsid w:val="002242D9"/>
    <w:rsid w:val="0022433B"/>
    <w:rsid w:val="00224D67"/>
    <w:rsid w:val="00224F3E"/>
    <w:rsid w:val="002255B4"/>
    <w:rsid w:val="002272CC"/>
    <w:rsid w:val="00230B90"/>
    <w:rsid w:val="0023489F"/>
    <w:rsid w:val="00237EA1"/>
    <w:rsid w:val="002409D9"/>
    <w:rsid w:val="0024152B"/>
    <w:rsid w:val="0024175B"/>
    <w:rsid w:val="00242967"/>
    <w:rsid w:val="00244809"/>
    <w:rsid w:val="00247288"/>
    <w:rsid w:val="002479A0"/>
    <w:rsid w:val="00250420"/>
    <w:rsid w:val="002506E0"/>
    <w:rsid w:val="00251D80"/>
    <w:rsid w:val="00252317"/>
    <w:rsid w:val="00253B4A"/>
    <w:rsid w:val="00266E88"/>
    <w:rsid w:val="00274E73"/>
    <w:rsid w:val="0027593B"/>
    <w:rsid w:val="00276F7F"/>
    <w:rsid w:val="002852E3"/>
    <w:rsid w:val="00285F31"/>
    <w:rsid w:val="0029183D"/>
    <w:rsid w:val="002A3C6A"/>
    <w:rsid w:val="002A4280"/>
    <w:rsid w:val="002A6D74"/>
    <w:rsid w:val="002A786A"/>
    <w:rsid w:val="002B5C66"/>
    <w:rsid w:val="002D0C38"/>
    <w:rsid w:val="002D35B4"/>
    <w:rsid w:val="002D3D95"/>
    <w:rsid w:val="002D6F30"/>
    <w:rsid w:val="002E2D5E"/>
    <w:rsid w:val="002E72EB"/>
    <w:rsid w:val="002E730F"/>
    <w:rsid w:val="002E781F"/>
    <w:rsid w:val="002F1929"/>
    <w:rsid w:val="002F7F9C"/>
    <w:rsid w:val="003029E2"/>
    <w:rsid w:val="0030772D"/>
    <w:rsid w:val="00310162"/>
    <w:rsid w:val="00313D2C"/>
    <w:rsid w:val="003143B9"/>
    <w:rsid w:val="00317CEB"/>
    <w:rsid w:val="003237A2"/>
    <w:rsid w:val="00323F91"/>
    <w:rsid w:val="003261CB"/>
    <w:rsid w:val="00327301"/>
    <w:rsid w:val="00330E9A"/>
    <w:rsid w:val="00334202"/>
    <w:rsid w:val="0033567C"/>
    <w:rsid w:val="00342495"/>
    <w:rsid w:val="003463EF"/>
    <w:rsid w:val="00347CD9"/>
    <w:rsid w:val="00352F06"/>
    <w:rsid w:val="0035476A"/>
    <w:rsid w:val="00356A7D"/>
    <w:rsid w:val="00360A8D"/>
    <w:rsid w:val="00361E78"/>
    <w:rsid w:val="00363210"/>
    <w:rsid w:val="00363266"/>
    <w:rsid w:val="00363BDD"/>
    <w:rsid w:val="00364148"/>
    <w:rsid w:val="00367129"/>
    <w:rsid w:val="00367D39"/>
    <w:rsid w:val="00374B57"/>
    <w:rsid w:val="00375A7E"/>
    <w:rsid w:val="003762C6"/>
    <w:rsid w:val="003767AA"/>
    <w:rsid w:val="00377DD7"/>
    <w:rsid w:val="00382FE0"/>
    <w:rsid w:val="00384C44"/>
    <w:rsid w:val="00394377"/>
    <w:rsid w:val="00394E22"/>
    <w:rsid w:val="0039797F"/>
    <w:rsid w:val="003A0F36"/>
    <w:rsid w:val="003A2C50"/>
    <w:rsid w:val="003A407B"/>
    <w:rsid w:val="003A4B0E"/>
    <w:rsid w:val="003A66C3"/>
    <w:rsid w:val="003B009D"/>
    <w:rsid w:val="003B1620"/>
    <w:rsid w:val="003B3D3C"/>
    <w:rsid w:val="003B70A3"/>
    <w:rsid w:val="003C6F27"/>
    <w:rsid w:val="003C7B96"/>
    <w:rsid w:val="003D3CFC"/>
    <w:rsid w:val="003D3F0D"/>
    <w:rsid w:val="003D5443"/>
    <w:rsid w:val="003D77BC"/>
    <w:rsid w:val="003E3C20"/>
    <w:rsid w:val="003E3E00"/>
    <w:rsid w:val="003E5297"/>
    <w:rsid w:val="003E590A"/>
    <w:rsid w:val="003E7519"/>
    <w:rsid w:val="003F1130"/>
    <w:rsid w:val="003F367F"/>
    <w:rsid w:val="003F3A5F"/>
    <w:rsid w:val="003F5CFA"/>
    <w:rsid w:val="003F60AE"/>
    <w:rsid w:val="003F7036"/>
    <w:rsid w:val="00410B80"/>
    <w:rsid w:val="00411044"/>
    <w:rsid w:val="00413296"/>
    <w:rsid w:val="0041532B"/>
    <w:rsid w:val="00415E1C"/>
    <w:rsid w:val="00420D28"/>
    <w:rsid w:val="004300A6"/>
    <w:rsid w:val="00431A0F"/>
    <w:rsid w:val="00432F3E"/>
    <w:rsid w:val="00433A82"/>
    <w:rsid w:val="00434761"/>
    <w:rsid w:val="00440F31"/>
    <w:rsid w:val="00444D87"/>
    <w:rsid w:val="0044585B"/>
    <w:rsid w:val="00446336"/>
    <w:rsid w:val="00447256"/>
    <w:rsid w:val="00450362"/>
    <w:rsid w:val="00450A0E"/>
    <w:rsid w:val="00454B39"/>
    <w:rsid w:val="00456FCE"/>
    <w:rsid w:val="00457F53"/>
    <w:rsid w:val="0046102B"/>
    <w:rsid w:val="00461281"/>
    <w:rsid w:val="00461829"/>
    <w:rsid w:val="00465BF2"/>
    <w:rsid w:val="00466FCA"/>
    <w:rsid w:val="00473FB1"/>
    <w:rsid w:val="004763C9"/>
    <w:rsid w:val="00476AFA"/>
    <w:rsid w:val="00477750"/>
    <w:rsid w:val="004818CD"/>
    <w:rsid w:val="00483708"/>
    <w:rsid w:val="00486D88"/>
    <w:rsid w:val="00490659"/>
    <w:rsid w:val="004919AC"/>
    <w:rsid w:val="00491EB3"/>
    <w:rsid w:val="004956F1"/>
    <w:rsid w:val="00495C16"/>
    <w:rsid w:val="00497F63"/>
    <w:rsid w:val="004A0779"/>
    <w:rsid w:val="004A1ED9"/>
    <w:rsid w:val="004A22B6"/>
    <w:rsid w:val="004A3D67"/>
    <w:rsid w:val="004A42CD"/>
    <w:rsid w:val="004A5066"/>
    <w:rsid w:val="004B0A95"/>
    <w:rsid w:val="004B396C"/>
    <w:rsid w:val="004B4216"/>
    <w:rsid w:val="004B4E4A"/>
    <w:rsid w:val="004B7BB9"/>
    <w:rsid w:val="004C0550"/>
    <w:rsid w:val="004C4222"/>
    <w:rsid w:val="004D2841"/>
    <w:rsid w:val="004D31EF"/>
    <w:rsid w:val="004D65C2"/>
    <w:rsid w:val="004D7CF1"/>
    <w:rsid w:val="004E0FEC"/>
    <w:rsid w:val="004E42C2"/>
    <w:rsid w:val="004E4D4C"/>
    <w:rsid w:val="004E4EBE"/>
    <w:rsid w:val="004E5A14"/>
    <w:rsid w:val="004E65D2"/>
    <w:rsid w:val="004F07C3"/>
    <w:rsid w:val="004F0D1C"/>
    <w:rsid w:val="004F170E"/>
    <w:rsid w:val="004F3D80"/>
    <w:rsid w:val="004F536F"/>
    <w:rsid w:val="004F742D"/>
    <w:rsid w:val="004F7662"/>
    <w:rsid w:val="005033D2"/>
    <w:rsid w:val="005038A7"/>
    <w:rsid w:val="00510EE7"/>
    <w:rsid w:val="00520309"/>
    <w:rsid w:val="005218C0"/>
    <w:rsid w:val="005228B2"/>
    <w:rsid w:val="005230E8"/>
    <w:rsid w:val="00523FF0"/>
    <w:rsid w:val="00526FF7"/>
    <w:rsid w:val="00527699"/>
    <w:rsid w:val="00533BA4"/>
    <w:rsid w:val="00533F37"/>
    <w:rsid w:val="0053505C"/>
    <w:rsid w:val="00535449"/>
    <w:rsid w:val="00535F95"/>
    <w:rsid w:val="00541854"/>
    <w:rsid w:val="00542669"/>
    <w:rsid w:val="005447E2"/>
    <w:rsid w:val="0054586E"/>
    <w:rsid w:val="00555F79"/>
    <w:rsid w:val="005561F2"/>
    <w:rsid w:val="00561C6C"/>
    <w:rsid w:val="005676B4"/>
    <w:rsid w:val="0057147E"/>
    <w:rsid w:val="00572676"/>
    <w:rsid w:val="005743E0"/>
    <w:rsid w:val="00574BC0"/>
    <w:rsid w:val="00583859"/>
    <w:rsid w:val="00584167"/>
    <w:rsid w:val="00585A72"/>
    <w:rsid w:val="00586610"/>
    <w:rsid w:val="00590E05"/>
    <w:rsid w:val="005941BF"/>
    <w:rsid w:val="00596998"/>
    <w:rsid w:val="005A02B1"/>
    <w:rsid w:val="005A0D92"/>
    <w:rsid w:val="005A2EEB"/>
    <w:rsid w:val="005B56C9"/>
    <w:rsid w:val="005C062E"/>
    <w:rsid w:val="005C481B"/>
    <w:rsid w:val="005C6923"/>
    <w:rsid w:val="005C7181"/>
    <w:rsid w:val="005D1813"/>
    <w:rsid w:val="005D2BFE"/>
    <w:rsid w:val="005D47A9"/>
    <w:rsid w:val="005D4D51"/>
    <w:rsid w:val="005E10F4"/>
    <w:rsid w:val="005E2829"/>
    <w:rsid w:val="005E2D18"/>
    <w:rsid w:val="005E42B1"/>
    <w:rsid w:val="005F0A4E"/>
    <w:rsid w:val="005F1B7E"/>
    <w:rsid w:val="00603BBB"/>
    <w:rsid w:val="00604850"/>
    <w:rsid w:val="00605D94"/>
    <w:rsid w:val="006105B9"/>
    <w:rsid w:val="00611817"/>
    <w:rsid w:val="006161CB"/>
    <w:rsid w:val="006227FD"/>
    <w:rsid w:val="00622966"/>
    <w:rsid w:val="00624AD3"/>
    <w:rsid w:val="00625A67"/>
    <w:rsid w:val="00626FC1"/>
    <w:rsid w:val="00630382"/>
    <w:rsid w:val="00632FEC"/>
    <w:rsid w:val="006338B5"/>
    <w:rsid w:val="00633E1D"/>
    <w:rsid w:val="00640604"/>
    <w:rsid w:val="00641B3E"/>
    <w:rsid w:val="00642AD2"/>
    <w:rsid w:val="006436F8"/>
    <w:rsid w:val="006445FC"/>
    <w:rsid w:val="0064466A"/>
    <w:rsid w:val="00645BB5"/>
    <w:rsid w:val="00660F1A"/>
    <w:rsid w:val="00662D80"/>
    <w:rsid w:val="00665D7B"/>
    <w:rsid w:val="00667C29"/>
    <w:rsid w:val="006704B7"/>
    <w:rsid w:val="006706BD"/>
    <w:rsid w:val="00674E20"/>
    <w:rsid w:val="00675037"/>
    <w:rsid w:val="006770E4"/>
    <w:rsid w:val="00677B6E"/>
    <w:rsid w:val="006802FB"/>
    <w:rsid w:val="006901CE"/>
    <w:rsid w:val="0069156D"/>
    <w:rsid w:val="00691D38"/>
    <w:rsid w:val="0069652E"/>
    <w:rsid w:val="006A16C8"/>
    <w:rsid w:val="006A16F0"/>
    <w:rsid w:val="006A1CE7"/>
    <w:rsid w:val="006A44EA"/>
    <w:rsid w:val="006A6106"/>
    <w:rsid w:val="006A6F51"/>
    <w:rsid w:val="006A7EFA"/>
    <w:rsid w:val="006B002C"/>
    <w:rsid w:val="006B6461"/>
    <w:rsid w:val="006B7C31"/>
    <w:rsid w:val="006C02B2"/>
    <w:rsid w:val="006C1844"/>
    <w:rsid w:val="006C2B7B"/>
    <w:rsid w:val="006D0BA6"/>
    <w:rsid w:val="006D1366"/>
    <w:rsid w:val="006D2CFF"/>
    <w:rsid w:val="006D68D4"/>
    <w:rsid w:val="006D7F43"/>
    <w:rsid w:val="006E2AA1"/>
    <w:rsid w:val="006E47DA"/>
    <w:rsid w:val="006F1357"/>
    <w:rsid w:val="006F18E4"/>
    <w:rsid w:val="006F198D"/>
    <w:rsid w:val="00701C00"/>
    <w:rsid w:val="00701CF2"/>
    <w:rsid w:val="0070341F"/>
    <w:rsid w:val="00703CED"/>
    <w:rsid w:val="00705D7D"/>
    <w:rsid w:val="0070616E"/>
    <w:rsid w:val="00707666"/>
    <w:rsid w:val="00710680"/>
    <w:rsid w:val="007108F9"/>
    <w:rsid w:val="0071261C"/>
    <w:rsid w:val="0071339C"/>
    <w:rsid w:val="00715269"/>
    <w:rsid w:val="00720E35"/>
    <w:rsid w:val="00721CCD"/>
    <w:rsid w:val="007237D2"/>
    <w:rsid w:val="00724156"/>
    <w:rsid w:val="00726A47"/>
    <w:rsid w:val="00730361"/>
    <w:rsid w:val="00730C22"/>
    <w:rsid w:val="00730E9A"/>
    <w:rsid w:val="00731210"/>
    <w:rsid w:val="00731DC2"/>
    <w:rsid w:val="007325A2"/>
    <w:rsid w:val="007335D9"/>
    <w:rsid w:val="0073526D"/>
    <w:rsid w:val="00735A7D"/>
    <w:rsid w:val="00740443"/>
    <w:rsid w:val="00740F39"/>
    <w:rsid w:val="007418B1"/>
    <w:rsid w:val="00741BB3"/>
    <w:rsid w:val="0074642C"/>
    <w:rsid w:val="00746848"/>
    <w:rsid w:val="0075093F"/>
    <w:rsid w:val="00751441"/>
    <w:rsid w:val="00751C71"/>
    <w:rsid w:val="0076189C"/>
    <w:rsid w:val="00764039"/>
    <w:rsid w:val="0076618B"/>
    <w:rsid w:val="007663E5"/>
    <w:rsid w:val="00770892"/>
    <w:rsid w:val="00773790"/>
    <w:rsid w:val="007741F3"/>
    <w:rsid w:val="0077509D"/>
    <w:rsid w:val="00780FA0"/>
    <w:rsid w:val="0078161A"/>
    <w:rsid w:val="00787DAB"/>
    <w:rsid w:val="00795E1B"/>
    <w:rsid w:val="007A38BD"/>
    <w:rsid w:val="007A5BDA"/>
    <w:rsid w:val="007A5E60"/>
    <w:rsid w:val="007A6A6D"/>
    <w:rsid w:val="007B1263"/>
    <w:rsid w:val="007B1795"/>
    <w:rsid w:val="007B184B"/>
    <w:rsid w:val="007B42F4"/>
    <w:rsid w:val="007B5F6A"/>
    <w:rsid w:val="007B646F"/>
    <w:rsid w:val="007B77E4"/>
    <w:rsid w:val="007B7A00"/>
    <w:rsid w:val="007C081D"/>
    <w:rsid w:val="007C11D7"/>
    <w:rsid w:val="007C1277"/>
    <w:rsid w:val="007C2828"/>
    <w:rsid w:val="007C43E5"/>
    <w:rsid w:val="007C4550"/>
    <w:rsid w:val="007C4F52"/>
    <w:rsid w:val="007C6D28"/>
    <w:rsid w:val="007D09B5"/>
    <w:rsid w:val="007D1027"/>
    <w:rsid w:val="007D2200"/>
    <w:rsid w:val="007D51CD"/>
    <w:rsid w:val="007D7809"/>
    <w:rsid w:val="007E1A01"/>
    <w:rsid w:val="007E3D67"/>
    <w:rsid w:val="007E44EE"/>
    <w:rsid w:val="007E4F64"/>
    <w:rsid w:val="007E6D48"/>
    <w:rsid w:val="007E6F2D"/>
    <w:rsid w:val="007E7DA0"/>
    <w:rsid w:val="007F22BA"/>
    <w:rsid w:val="00800F50"/>
    <w:rsid w:val="008052ED"/>
    <w:rsid w:val="008078B7"/>
    <w:rsid w:val="00810C52"/>
    <w:rsid w:val="0081268D"/>
    <w:rsid w:val="0081413F"/>
    <w:rsid w:val="0081451D"/>
    <w:rsid w:val="00822255"/>
    <w:rsid w:val="00823CA9"/>
    <w:rsid w:val="008241DC"/>
    <w:rsid w:val="00832C35"/>
    <w:rsid w:val="00832C7F"/>
    <w:rsid w:val="00832FC7"/>
    <w:rsid w:val="00835BDD"/>
    <w:rsid w:val="00840EED"/>
    <w:rsid w:val="00841FB7"/>
    <w:rsid w:val="00844552"/>
    <w:rsid w:val="00845319"/>
    <w:rsid w:val="00847A94"/>
    <w:rsid w:val="008511F7"/>
    <w:rsid w:val="00854921"/>
    <w:rsid w:val="00857B59"/>
    <w:rsid w:val="0086118C"/>
    <w:rsid w:val="00862ACB"/>
    <w:rsid w:val="00863707"/>
    <w:rsid w:val="008656C6"/>
    <w:rsid w:val="0087006D"/>
    <w:rsid w:val="00871F31"/>
    <w:rsid w:val="00874F75"/>
    <w:rsid w:val="008765F7"/>
    <w:rsid w:val="00881921"/>
    <w:rsid w:val="00885F32"/>
    <w:rsid w:val="0088693B"/>
    <w:rsid w:val="0089187D"/>
    <w:rsid w:val="00893F8B"/>
    <w:rsid w:val="00894259"/>
    <w:rsid w:val="00896FEE"/>
    <w:rsid w:val="008A3D86"/>
    <w:rsid w:val="008A4EFD"/>
    <w:rsid w:val="008A782F"/>
    <w:rsid w:val="008A7F34"/>
    <w:rsid w:val="008C0403"/>
    <w:rsid w:val="008C71BB"/>
    <w:rsid w:val="008D0A94"/>
    <w:rsid w:val="008D2071"/>
    <w:rsid w:val="008D35CF"/>
    <w:rsid w:val="008D47A1"/>
    <w:rsid w:val="008D563B"/>
    <w:rsid w:val="008D6B69"/>
    <w:rsid w:val="008E5628"/>
    <w:rsid w:val="008F0F72"/>
    <w:rsid w:val="008F19F0"/>
    <w:rsid w:val="008F2F23"/>
    <w:rsid w:val="008F3AA1"/>
    <w:rsid w:val="00900706"/>
    <w:rsid w:val="009012F6"/>
    <w:rsid w:val="0090246C"/>
    <w:rsid w:val="0090714A"/>
    <w:rsid w:val="009107D4"/>
    <w:rsid w:val="00920917"/>
    <w:rsid w:val="00920F6F"/>
    <w:rsid w:val="00921D1F"/>
    <w:rsid w:val="009237BC"/>
    <w:rsid w:val="00926E23"/>
    <w:rsid w:val="0093224D"/>
    <w:rsid w:val="00942D07"/>
    <w:rsid w:val="00943E16"/>
    <w:rsid w:val="00944AD0"/>
    <w:rsid w:val="00945F0F"/>
    <w:rsid w:val="00946F40"/>
    <w:rsid w:val="0095026E"/>
    <w:rsid w:val="00950E33"/>
    <w:rsid w:val="0095116F"/>
    <w:rsid w:val="0095385C"/>
    <w:rsid w:val="0095393C"/>
    <w:rsid w:val="0095458F"/>
    <w:rsid w:val="009565C0"/>
    <w:rsid w:val="0095781C"/>
    <w:rsid w:val="00961A6D"/>
    <w:rsid w:val="00970752"/>
    <w:rsid w:val="00972810"/>
    <w:rsid w:val="00974062"/>
    <w:rsid w:val="00976929"/>
    <w:rsid w:val="00976E62"/>
    <w:rsid w:val="00981274"/>
    <w:rsid w:val="0098203F"/>
    <w:rsid w:val="00982DEB"/>
    <w:rsid w:val="009845F1"/>
    <w:rsid w:val="009850E0"/>
    <w:rsid w:val="00985507"/>
    <w:rsid w:val="0098695F"/>
    <w:rsid w:val="00991C9C"/>
    <w:rsid w:val="00992C67"/>
    <w:rsid w:val="00995DA6"/>
    <w:rsid w:val="009A09F5"/>
    <w:rsid w:val="009A43E9"/>
    <w:rsid w:val="009A4517"/>
    <w:rsid w:val="009A5737"/>
    <w:rsid w:val="009A74A9"/>
    <w:rsid w:val="009A7F5F"/>
    <w:rsid w:val="009B0217"/>
    <w:rsid w:val="009B2982"/>
    <w:rsid w:val="009B2C93"/>
    <w:rsid w:val="009B3310"/>
    <w:rsid w:val="009B5239"/>
    <w:rsid w:val="009B7EE7"/>
    <w:rsid w:val="009C163E"/>
    <w:rsid w:val="009C45CA"/>
    <w:rsid w:val="009C5088"/>
    <w:rsid w:val="009C60DB"/>
    <w:rsid w:val="009C65E5"/>
    <w:rsid w:val="009C67E7"/>
    <w:rsid w:val="009C719D"/>
    <w:rsid w:val="009D3131"/>
    <w:rsid w:val="009D63A2"/>
    <w:rsid w:val="009E01CF"/>
    <w:rsid w:val="009E1DBD"/>
    <w:rsid w:val="009E3338"/>
    <w:rsid w:val="009E3761"/>
    <w:rsid w:val="009E38F4"/>
    <w:rsid w:val="009E66D2"/>
    <w:rsid w:val="009F1F94"/>
    <w:rsid w:val="009F6C99"/>
    <w:rsid w:val="00A028DB"/>
    <w:rsid w:val="00A03FE8"/>
    <w:rsid w:val="00A0479E"/>
    <w:rsid w:val="00A04EFD"/>
    <w:rsid w:val="00A05419"/>
    <w:rsid w:val="00A07A10"/>
    <w:rsid w:val="00A1075D"/>
    <w:rsid w:val="00A20EDB"/>
    <w:rsid w:val="00A211D4"/>
    <w:rsid w:val="00A2495F"/>
    <w:rsid w:val="00A26E0F"/>
    <w:rsid w:val="00A27658"/>
    <w:rsid w:val="00A27F7A"/>
    <w:rsid w:val="00A31C3C"/>
    <w:rsid w:val="00A33F03"/>
    <w:rsid w:val="00A341B8"/>
    <w:rsid w:val="00A34AF8"/>
    <w:rsid w:val="00A36DD7"/>
    <w:rsid w:val="00A406C8"/>
    <w:rsid w:val="00A428E6"/>
    <w:rsid w:val="00A4651F"/>
    <w:rsid w:val="00A52653"/>
    <w:rsid w:val="00A53654"/>
    <w:rsid w:val="00A56616"/>
    <w:rsid w:val="00A57D95"/>
    <w:rsid w:val="00A60563"/>
    <w:rsid w:val="00A62B14"/>
    <w:rsid w:val="00A644DD"/>
    <w:rsid w:val="00A64860"/>
    <w:rsid w:val="00A66ABC"/>
    <w:rsid w:val="00A70F20"/>
    <w:rsid w:val="00A73C0B"/>
    <w:rsid w:val="00A74EDC"/>
    <w:rsid w:val="00A75FCF"/>
    <w:rsid w:val="00A862C2"/>
    <w:rsid w:val="00A919E8"/>
    <w:rsid w:val="00A92340"/>
    <w:rsid w:val="00AA2AE3"/>
    <w:rsid w:val="00AA39DB"/>
    <w:rsid w:val="00AA3C3D"/>
    <w:rsid w:val="00AA64F8"/>
    <w:rsid w:val="00AB0C7D"/>
    <w:rsid w:val="00AB189B"/>
    <w:rsid w:val="00AB200A"/>
    <w:rsid w:val="00AB2659"/>
    <w:rsid w:val="00AB44AC"/>
    <w:rsid w:val="00AB56F2"/>
    <w:rsid w:val="00AC075C"/>
    <w:rsid w:val="00AC0A6D"/>
    <w:rsid w:val="00AC2458"/>
    <w:rsid w:val="00AC2CB1"/>
    <w:rsid w:val="00AC5CB9"/>
    <w:rsid w:val="00AC617A"/>
    <w:rsid w:val="00AD38F3"/>
    <w:rsid w:val="00AD4606"/>
    <w:rsid w:val="00AD5FA9"/>
    <w:rsid w:val="00AD76F8"/>
    <w:rsid w:val="00AE0C63"/>
    <w:rsid w:val="00AE2A71"/>
    <w:rsid w:val="00AE3AA3"/>
    <w:rsid w:val="00AE6904"/>
    <w:rsid w:val="00AF0626"/>
    <w:rsid w:val="00AF4313"/>
    <w:rsid w:val="00AF4702"/>
    <w:rsid w:val="00AF4F75"/>
    <w:rsid w:val="00AF642B"/>
    <w:rsid w:val="00AF7B17"/>
    <w:rsid w:val="00B055EC"/>
    <w:rsid w:val="00B070E0"/>
    <w:rsid w:val="00B0755A"/>
    <w:rsid w:val="00B124B8"/>
    <w:rsid w:val="00B1363F"/>
    <w:rsid w:val="00B13E86"/>
    <w:rsid w:val="00B147FE"/>
    <w:rsid w:val="00B256C1"/>
    <w:rsid w:val="00B2754E"/>
    <w:rsid w:val="00B30623"/>
    <w:rsid w:val="00B32D52"/>
    <w:rsid w:val="00B33052"/>
    <w:rsid w:val="00B35A17"/>
    <w:rsid w:val="00B363C1"/>
    <w:rsid w:val="00B36654"/>
    <w:rsid w:val="00B37273"/>
    <w:rsid w:val="00B40F4D"/>
    <w:rsid w:val="00B412C3"/>
    <w:rsid w:val="00B42856"/>
    <w:rsid w:val="00B47B6E"/>
    <w:rsid w:val="00B50019"/>
    <w:rsid w:val="00B50A96"/>
    <w:rsid w:val="00B62EE1"/>
    <w:rsid w:val="00B64FF6"/>
    <w:rsid w:val="00B655CB"/>
    <w:rsid w:val="00B65704"/>
    <w:rsid w:val="00B67FD9"/>
    <w:rsid w:val="00B7002A"/>
    <w:rsid w:val="00B702A5"/>
    <w:rsid w:val="00B7090A"/>
    <w:rsid w:val="00B70DB9"/>
    <w:rsid w:val="00B75F4A"/>
    <w:rsid w:val="00B8039E"/>
    <w:rsid w:val="00B81EF3"/>
    <w:rsid w:val="00B82460"/>
    <w:rsid w:val="00B82BCB"/>
    <w:rsid w:val="00B8567F"/>
    <w:rsid w:val="00B90916"/>
    <w:rsid w:val="00B9176F"/>
    <w:rsid w:val="00B978FF"/>
    <w:rsid w:val="00B97BEC"/>
    <w:rsid w:val="00BA1C3C"/>
    <w:rsid w:val="00BA5CBF"/>
    <w:rsid w:val="00BB25B9"/>
    <w:rsid w:val="00BB53F9"/>
    <w:rsid w:val="00BB6A51"/>
    <w:rsid w:val="00BB7F73"/>
    <w:rsid w:val="00BC67FD"/>
    <w:rsid w:val="00BD3A6E"/>
    <w:rsid w:val="00BE09E7"/>
    <w:rsid w:val="00BE2F41"/>
    <w:rsid w:val="00BE49AE"/>
    <w:rsid w:val="00BF2955"/>
    <w:rsid w:val="00BF5DB8"/>
    <w:rsid w:val="00C015A4"/>
    <w:rsid w:val="00C0297B"/>
    <w:rsid w:val="00C02FE4"/>
    <w:rsid w:val="00C03C2E"/>
    <w:rsid w:val="00C176A4"/>
    <w:rsid w:val="00C26A0E"/>
    <w:rsid w:val="00C27419"/>
    <w:rsid w:val="00C310F1"/>
    <w:rsid w:val="00C32846"/>
    <w:rsid w:val="00C363E6"/>
    <w:rsid w:val="00C43158"/>
    <w:rsid w:val="00C45ADD"/>
    <w:rsid w:val="00C45F9B"/>
    <w:rsid w:val="00C45FA6"/>
    <w:rsid w:val="00C46CD9"/>
    <w:rsid w:val="00C508A6"/>
    <w:rsid w:val="00C52ECA"/>
    <w:rsid w:val="00C575F2"/>
    <w:rsid w:val="00C61C83"/>
    <w:rsid w:val="00C640A5"/>
    <w:rsid w:val="00C72140"/>
    <w:rsid w:val="00C723EE"/>
    <w:rsid w:val="00C727E2"/>
    <w:rsid w:val="00C74909"/>
    <w:rsid w:val="00C764A4"/>
    <w:rsid w:val="00C76AFF"/>
    <w:rsid w:val="00C8259A"/>
    <w:rsid w:val="00C834CB"/>
    <w:rsid w:val="00C83D94"/>
    <w:rsid w:val="00C8743F"/>
    <w:rsid w:val="00C87ABA"/>
    <w:rsid w:val="00C95EAB"/>
    <w:rsid w:val="00CA09B4"/>
    <w:rsid w:val="00CA0AEE"/>
    <w:rsid w:val="00CB415F"/>
    <w:rsid w:val="00CB4C47"/>
    <w:rsid w:val="00CC1BC3"/>
    <w:rsid w:val="00CC2D0E"/>
    <w:rsid w:val="00CC3CBE"/>
    <w:rsid w:val="00CD015D"/>
    <w:rsid w:val="00CD37A4"/>
    <w:rsid w:val="00CD5B2D"/>
    <w:rsid w:val="00CD606D"/>
    <w:rsid w:val="00CD61BA"/>
    <w:rsid w:val="00CE231A"/>
    <w:rsid w:val="00CE5D5B"/>
    <w:rsid w:val="00CE792B"/>
    <w:rsid w:val="00CF43B4"/>
    <w:rsid w:val="00CF5EEF"/>
    <w:rsid w:val="00D0274D"/>
    <w:rsid w:val="00D10633"/>
    <w:rsid w:val="00D1090D"/>
    <w:rsid w:val="00D17E84"/>
    <w:rsid w:val="00D240E9"/>
    <w:rsid w:val="00D250E7"/>
    <w:rsid w:val="00D251A4"/>
    <w:rsid w:val="00D27CCC"/>
    <w:rsid w:val="00D30BC2"/>
    <w:rsid w:val="00D546C4"/>
    <w:rsid w:val="00D55D6A"/>
    <w:rsid w:val="00D57D0C"/>
    <w:rsid w:val="00D60711"/>
    <w:rsid w:val="00D61CE0"/>
    <w:rsid w:val="00D62796"/>
    <w:rsid w:val="00D664CB"/>
    <w:rsid w:val="00D66DA8"/>
    <w:rsid w:val="00D703B3"/>
    <w:rsid w:val="00D72F54"/>
    <w:rsid w:val="00D732B3"/>
    <w:rsid w:val="00D7381C"/>
    <w:rsid w:val="00D74823"/>
    <w:rsid w:val="00D75622"/>
    <w:rsid w:val="00D7584B"/>
    <w:rsid w:val="00D76E6D"/>
    <w:rsid w:val="00D77034"/>
    <w:rsid w:val="00D81011"/>
    <w:rsid w:val="00D82AD4"/>
    <w:rsid w:val="00D83971"/>
    <w:rsid w:val="00D85A73"/>
    <w:rsid w:val="00D90987"/>
    <w:rsid w:val="00D940C3"/>
    <w:rsid w:val="00DA3DF1"/>
    <w:rsid w:val="00DC0CD5"/>
    <w:rsid w:val="00DC439E"/>
    <w:rsid w:val="00DC58BF"/>
    <w:rsid w:val="00DC6745"/>
    <w:rsid w:val="00DC70A2"/>
    <w:rsid w:val="00DD6396"/>
    <w:rsid w:val="00DD6B43"/>
    <w:rsid w:val="00DE2538"/>
    <w:rsid w:val="00DE4D74"/>
    <w:rsid w:val="00DE542E"/>
    <w:rsid w:val="00DE55D6"/>
    <w:rsid w:val="00DE7099"/>
    <w:rsid w:val="00DF1360"/>
    <w:rsid w:val="00DF3616"/>
    <w:rsid w:val="00DF7C70"/>
    <w:rsid w:val="00E00D73"/>
    <w:rsid w:val="00E00E6B"/>
    <w:rsid w:val="00E02157"/>
    <w:rsid w:val="00E021BF"/>
    <w:rsid w:val="00E05B2F"/>
    <w:rsid w:val="00E10FB7"/>
    <w:rsid w:val="00E12AAA"/>
    <w:rsid w:val="00E15F25"/>
    <w:rsid w:val="00E16EA4"/>
    <w:rsid w:val="00E1711D"/>
    <w:rsid w:val="00E218CD"/>
    <w:rsid w:val="00E23899"/>
    <w:rsid w:val="00E24955"/>
    <w:rsid w:val="00E2556B"/>
    <w:rsid w:val="00E27571"/>
    <w:rsid w:val="00E31952"/>
    <w:rsid w:val="00E31D3E"/>
    <w:rsid w:val="00E33712"/>
    <w:rsid w:val="00E33A8E"/>
    <w:rsid w:val="00E34629"/>
    <w:rsid w:val="00E35345"/>
    <w:rsid w:val="00E363CA"/>
    <w:rsid w:val="00E429E2"/>
    <w:rsid w:val="00E4310D"/>
    <w:rsid w:val="00E433C7"/>
    <w:rsid w:val="00E437D3"/>
    <w:rsid w:val="00E44CD4"/>
    <w:rsid w:val="00E475CE"/>
    <w:rsid w:val="00E52222"/>
    <w:rsid w:val="00E54340"/>
    <w:rsid w:val="00E543D0"/>
    <w:rsid w:val="00E57BE4"/>
    <w:rsid w:val="00E6290C"/>
    <w:rsid w:val="00E64B2C"/>
    <w:rsid w:val="00E6755E"/>
    <w:rsid w:val="00E73B46"/>
    <w:rsid w:val="00E745C6"/>
    <w:rsid w:val="00E74EC9"/>
    <w:rsid w:val="00E751A6"/>
    <w:rsid w:val="00E854B3"/>
    <w:rsid w:val="00E87CC3"/>
    <w:rsid w:val="00E93501"/>
    <w:rsid w:val="00E93F76"/>
    <w:rsid w:val="00EA05D6"/>
    <w:rsid w:val="00EA1BF7"/>
    <w:rsid w:val="00EA380B"/>
    <w:rsid w:val="00EA5187"/>
    <w:rsid w:val="00EA7BA8"/>
    <w:rsid w:val="00EC1403"/>
    <w:rsid w:val="00EC148B"/>
    <w:rsid w:val="00ED0D9D"/>
    <w:rsid w:val="00ED1EFA"/>
    <w:rsid w:val="00ED2E8F"/>
    <w:rsid w:val="00ED477F"/>
    <w:rsid w:val="00ED593C"/>
    <w:rsid w:val="00EE613A"/>
    <w:rsid w:val="00EE7B7D"/>
    <w:rsid w:val="00EF36F4"/>
    <w:rsid w:val="00EF4CE4"/>
    <w:rsid w:val="00F01A0A"/>
    <w:rsid w:val="00F020A8"/>
    <w:rsid w:val="00F02DA4"/>
    <w:rsid w:val="00F0312E"/>
    <w:rsid w:val="00F0326B"/>
    <w:rsid w:val="00F0797C"/>
    <w:rsid w:val="00F07FC0"/>
    <w:rsid w:val="00F10EBC"/>
    <w:rsid w:val="00F119C7"/>
    <w:rsid w:val="00F17DC5"/>
    <w:rsid w:val="00F23490"/>
    <w:rsid w:val="00F240C6"/>
    <w:rsid w:val="00F25579"/>
    <w:rsid w:val="00F26195"/>
    <w:rsid w:val="00F31EE0"/>
    <w:rsid w:val="00F324CD"/>
    <w:rsid w:val="00F34F88"/>
    <w:rsid w:val="00F36607"/>
    <w:rsid w:val="00F43AAA"/>
    <w:rsid w:val="00F43D75"/>
    <w:rsid w:val="00F462CF"/>
    <w:rsid w:val="00F47270"/>
    <w:rsid w:val="00F503FE"/>
    <w:rsid w:val="00F53B62"/>
    <w:rsid w:val="00F60299"/>
    <w:rsid w:val="00F604B9"/>
    <w:rsid w:val="00F61ED1"/>
    <w:rsid w:val="00F62FE3"/>
    <w:rsid w:val="00F636E6"/>
    <w:rsid w:val="00F64229"/>
    <w:rsid w:val="00F65620"/>
    <w:rsid w:val="00F66CA0"/>
    <w:rsid w:val="00F706EF"/>
    <w:rsid w:val="00F7077A"/>
    <w:rsid w:val="00F72906"/>
    <w:rsid w:val="00F73833"/>
    <w:rsid w:val="00F73D0E"/>
    <w:rsid w:val="00F749C2"/>
    <w:rsid w:val="00F81587"/>
    <w:rsid w:val="00F815B9"/>
    <w:rsid w:val="00F826AC"/>
    <w:rsid w:val="00F84B08"/>
    <w:rsid w:val="00F8539E"/>
    <w:rsid w:val="00F858BC"/>
    <w:rsid w:val="00F87254"/>
    <w:rsid w:val="00F9277B"/>
    <w:rsid w:val="00F939DB"/>
    <w:rsid w:val="00F9453C"/>
    <w:rsid w:val="00F95201"/>
    <w:rsid w:val="00F97416"/>
    <w:rsid w:val="00FA28D1"/>
    <w:rsid w:val="00FB1766"/>
    <w:rsid w:val="00FB1EBB"/>
    <w:rsid w:val="00FB2511"/>
    <w:rsid w:val="00FB366A"/>
    <w:rsid w:val="00FB4BD4"/>
    <w:rsid w:val="00FB6223"/>
    <w:rsid w:val="00FC340D"/>
    <w:rsid w:val="00FC7B33"/>
    <w:rsid w:val="00FD0116"/>
    <w:rsid w:val="00FD29FA"/>
    <w:rsid w:val="00FD41BE"/>
    <w:rsid w:val="00FD5306"/>
    <w:rsid w:val="00FD6743"/>
    <w:rsid w:val="00FD7281"/>
    <w:rsid w:val="00FD77FC"/>
    <w:rsid w:val="00FE7FD0"/>
    <w:rsid w:val="00FF03F9"/>
    <w:rsid w:val="00FF46E2"/>
    <w:rsid w:val="00FF6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01B2E91-F793-4BE9-9759-BE27F8A1C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Body Text Indent 2" w:uiPriority="99"/>
    <w:lsdException w:name="Hyperlink" w:uiPriority="99"/>
    <w:lsdException w:name="Strong" w:uiPriority="22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qFormat/>
    <w:pPr>
      <w:keepNext/>
      <w:shd w:val="clear" w:color="auto" w:fill="FFFFFF"/>
      <w:ind w:left="5529"/>
      <w:outlineLvl w:val="0"/>
    </w:pPr>
    <w:rPr>
      <w:rFonts w:ascii="Arial" w:hAnsi="Arial"/>
      <w:b/>
      <w:color w:val="000000"/>
      <w:spacing w:val="-1"/>
      <w:sz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7F9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191F97"/>
    <w:pPr>
      <w:spacing w:before="240" w:after="60"/>
      <w:outlineLvl w:val="4"/>
    </w:pPr>
    <w:rPr>
      <w:b/>
      <w:bCs/>
      <w:i/>
      <w:iCs/>
      <w:color w:val="000000"/>
      <w:sz w:val="26"/>
      <w:szCs w:val="26"/>
    </w:rPr>
  </w:style>
  <w:style w:type="paragraph" w:styleId="9">
    <w:name w:val="heading 9"/>
    <w:basedOn w:val="a"/>
    <w:next w:val="a"/>
    <w:link w:val="90"/>
    <w:semiHidden/>
    <w:unhideWhenUsed/>
    <w:qFormat/>
    <w:rsid w:val="00214E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</w:style>
  <w:style w:type="paragraph" w:styleId="12">
    <w:name w:val="index 1"/>
    <w:basedOn w:val="2"/>
    <w:next w:val="2"/>
    <w:autoRedefine/>
    <w:semiHidden/>
    <w:pPr>
      <w:numPr>
        <w:numId w:val="0"/>
      </w:numPr>
    </w:pPr>
    <w:rPr>
      <w:sz w:val="24"/>
    </w:rPr>
  </w:style>
  <w:style w:type="paragraph" w:styleId="2">
    <w:name w:val="List Number 2"/>
    <w:basedOn w:val="a"/>
    <w:pPr>
      <w:numPr>
        <w:numId w:val="262"/>
      </w:numPr>
      <w:tabs>
        <w:tab w:val="clear" w:pos="360"/>
        <w:tab w:val="num" w:pos="643"/>
      </w:tabs>
      <w:ind w:left="643" w:hanging="360"/>
    </w:pPr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  <w:rPr>
      <w:rFonts w:ascii="Arial" w:hAnsi="Arial"/>
      <w:sz w:val="28"/>
    </w:rPr>
  </w:style>
  <w:style w:type="paragraph" w:styleId="a5">
    <w:name w:val="Body Text Indent"/>
    <w:basedOn w:val="a"/>
    <w:link w:val="a6"/>
    <w:pPr>
      <w:ind w:firstLine="567"/>
    </w:pPr>
    <w:rPr>
      <w:sz w:val="28"/>
      <w:lang w:val="x-none" w:eastAsia="x-none"/>
    </w:rPr>
  </w:style>
  <w:style w:type="paragraph" w:styleId="a7">
    <w:name w:val="Название"/>
    <w:basedOn w:val="a"/>
    <w:link w:val="a8"/>
    <w:qFormat/>
    <w:pPr>
      <w:widowControl w:val="0"/>
      <w:shd w:val="clear" w:color="auto" w:fill="FFFFFF"/>
      <w:autoSpaceDE w:val="0"/>
      <w:autoSpaceDN w:val="0"/>
      <w:adjustRightInd w:val="0"/>
      <w:jc w:val="center"/>
    </w:pPr>
    <w:rPr>
      <w:rFonts w:ascii="Arial" w:hAnsi="Arial"/>
      <w:b/>
      <w:sz w:val="24"/>
    </w:rPr>
  </w:style>
  <w:style w:type="paragraph" w:styleId="a9">
    <w:name w:val="footer"/>
    <w:basedOn w:val="a"/>
    <w:pPr>
      <w:tabs>
        <w:tab w:val="center" w:pos="4153"/>
        <w:tab w:val="right" w:pos="8306"/>
      </w:tabs>
    </w:pPr>
  </w:style>
  <w:style w:type="paragraph" w:customStyle="1" w:styleId="aa">
    <w:name w:val="Абзац"/>
    <w:basedOn w:val="a"/>
    <w:rsid w:val="008765F7"/>
    <w:pPr>
      <w:ind w:firstLine="851"/>
      <w:jc w:val="both"/>
    </w:pPr>
    <w:rPr>
      <w:rFonts w:ascii="Arial" w:hAnsi="Arial"/>
      <w:sz w:val="28"/>
      <w:szCs w:val="24"/>
    </w:rPr>
  </w:style>
  <w:style w:type="paragraph" w:customStyle="1" w:styleId="1">
    <w:name w:val="Список1"/>
    <w:basedOn w:val="aa"/>
    <w:rsid w:val="008765F7"/>
    <w:pPr>
      <w:numPr>
        <w:numId w:val="1"/>
      </w:numPr>
      <w:tabs>
        <w:tab w:val="clear" w:pos="1571"/>
        <w:tab w:val="num" w:pos="1134"/>
      </w:tabs>
      <w:ind w:left="1134" w:hanging="283"/>
    </w:pPr>
  </w:style>
  <w:style w:type="paragraph" w:styleId="31">
    <w:name w:val="Body Text Indent 3"/>
    <w:basedOn w:val="a"/>
    <w:link w:val="32"/>
    <w:rsid w:val="0076189C"/>
    <w:pPr>
      <w:spacing w:after="120"/>
      <w:ind w:left="283"/>
    </w:pPr>
    <w:rPr>
      <w:sz w:val="16"/>
      <w:szCs w:val="16"/>
    </w:rPr>
  </w:style>
  <w:style w:type="character" w:styleId="ab">
    <w:name w:val="page number"/>
    <w:basedOn w:val="a0"/>
    <w:rsid w:val="007E7DA0"/>
  </w:style>
  <w:style w:type="table" w:styleId="ac">
    <w:name w:val="Table Grid"/>
    <w:basedOn w:val="a1"/>
    <w:uiPriority w:val="59"/>
    <w:rsid w:val="00AC61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азвание Знак"/>
    <w:link w:val="a7"/>
    <w:locked/>
    <w:rsid w:val="000D54EA"/>
    <w:rPr>
      <w:rFonts w:ascii="Arial" w:hAnsi="Arial"/>
      <w:b/>
      <w:sz w:val="24"/>
      <w:lang w:val="ru-RU" w:eastAsia="ru-RU" w:bidi="ar-SA"/>
    </w:rPr>
  </w:style>
  <w:style w:type="character" w:customStyle="1" w:styleId="a4">
    <w:name w:val="Верхний колонтитул Знак"/>
    <w:link w:val="a3"/>
    <w:uiPriority w:val="99"/>
    <w:locked/>
    <w:rsid w:val="000D54EA"/>
    <w:rPr>
      <w:rFonts w:ascii="Arial" w:hAnsi="Arial"/>
      <w:sz w:val="28"/>
      <w:lang w:val="ru-RU" w:eastAsia="ru-RU" w:bidi="ar-SA"/>
    </w:rPr>
  </w:style>
  <w:style w:type="paragraph" w:customStyle="1" w:styleId="ad">
    <w:name w:val="Знак Знак Знак"/>
    <w:basedOn w:val="a"/>
    <w:autoRedefine/>
    <w:rsid w:val="000D54EA"/>
    <w:pPr>
      <w:spacing w:after="160" w:line="240" w:lineRule="exact"/>
    </w:pPr>
    <w:rPr>
      <w:rFonts w:eastAsia="SimSun"/>
      <w:b/>
      <w:sz w:val="28"/>
      <w:szCs w:val="24"/>
      <w:lang w:val="en-US" w:eastAsia="en-US"/>
    </w:rPr>
  </w:style>
  <w:style w:type="character" w:customStyle="1" w:styleId="4">
    <w:name w:val="Основной текст (4)"/>
    <w:rsid w:val="00E238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e">
    <w:name w:val="Основной текст_"/>
    <w:link w:val="6"/>
    <w:rsid w:val="00E23899"/>
    <w:rPr>
      <w:rFonts w:ascii="Arial" w:eastAsia="Arial" w:hAnsi="Arial" w:cs="Arial"/>
      <w:sz w:val="21"/>
      <w:szCs w:val="21"/>
      <w:shd w:val="clear" w:color="auto" w:fill="FFFFFF"/>
    </w:rPr>
  </w:style>
  <w:style w:type="character" w:customStyle="1" w:styleId="51">
    <w:name w:val="Основной текст (5)_"/>
    <w:link w:val="52"/>
    <w:rsid w:val="00E23899"/>
    <w:rPr>
      <w:rFonts w:ascii="Arial" w:eastAsia="Arial" w:hAnsi="Arial" w:cs="Arial"/>
      <w:i/>
      <w:iCs/>
      <w:sz w:val="23"/>
      <w:szCs w:val="23"/>
      <w:shd w:val="clear" w:color="auto" w:fill="FFFFFF"/>
    </w:rPr>
  </w:style>
  <w:style w:type="character" w:customStyle="1" w:styleId="9pt1pt">
    <w:name w:val="Основной текст + 9 pt;Интервал 1 pt"/>
    <w:rsid w:val="00E23899"/>
    <w:rPr>
      <w:rFonts w:ascii="Arial" w:eastAsia="Arial" w:hAnsi="Arial" w:cs="Arial"/>
      <w:color w:val="000000"/>
      <w:spacing w:val="20"/>
      <w:w w:val="100"/>
      <w:position w:val="0"/>
      <w:sz w:val="18"/>
      <w:szCs w:val="18"/>
      <w:shd w:val="clear" w:color="auto" w:fill="FFFFFF"/>
      <w:lang w:val="ru-RU"/>
    </w:rPr>
  </w:style>
  <w:style w:type="paragraph" w:customStyle="1" w:styleId="6">
    <w:name w:val="Основной текст6"/>
    <w:basedOn w:val="a"/>
    <w:link w:val="ae"/>
    <w:rsid w:val="00E23899"/>
    <w:pPr>
      <w:widowControl w:val="0"/>
      <w:shd w:val="clear" w:color="auto" w:fill="FFFFFF"/>
      <w:spacing w:after="600" w:line="0" w:lineRule="atLeast"/>
    </w:pPr>
    <w:rPr>
      <w:rFonts w:ascii="Arial" w:eastAsia="Arial" w:hAnsi="Arial"/>
      <w:sz w:val="21"/>
      <w:szCs w:val="21"/>
      <w:lang w:val="x-none" w:eastAsia="x-none"/>
    </w:rPr>
  </w:style>
  <w:style w:type="paragraph" w:customStyle="1" w:styleId="52">
    <w:name w:val="Основной текст (5)"/>
    <w:basedOn w:val="a"/>
    <w:link w:val="51"/>
    <w:rsid w:val="00E23899"/>
    <w:pPr>
      <w:widowControl w:val="0"/>
      <w:shd w:val="clear" w:color="auto" w:fill="FFFFFF"/>
      <w:spacing w:line="274" w:lineRule="exact"/>
      <w:ind w:firstLine="860"/>
      <w:jc w:val="both"/>
    </w:pPr>
    <w:rPr>
      <w:rFonts w:ascii="Arial" w:eastAsia="Arial" w:hAnsi="Arial"/>
      <w:i/>
      <w:iCs/>
      <w:sz w:val="23"/>
      <w:szCs w:val="23"/>
      <w:lang w:val="x-none" w:eastAsia="x-none"/>
    </w:rPr>
  </w:style>
  <w:style w:type="character" w:customStyle="1" w:styleId="20">
    <w:name w:val="Основной текст2"/>
    <w:rsid w:val="00E2389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shd w:val="clear" w:color="auto" w:fill="FFFFFF"/>
      <w:lang w:val="ru-RU"/>
    </w:rPr>
  </w:style>
  <w:style w:type="paragraph" w:styleId="af">
    <w:name w:val="List Paragraph"/>
    <w:aliases w:val="маркированный,References"/>
    <w:basedOn w:val="a"/>
    <w:link w:val="af0"/>
    <w:uiPriority w:val="34"/>
    <w:qFormat/>
    <w:rsid w:val="00E2389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f1">
    <w:name w:val="Подпись к картинке_"/>
    <w:link w:val="af2"/>
    <w:rsid w:val="00E23899"/>
    <w:rPr>
      <w:rFonts w:ascii="Arial" w:eastAsia="Arial" w:hAnsi="Arial" w:cs="Arial"/>
      <w:i/>
      <w:iCs/>
      <w:sz w:val="23"/>
      <w:szCs w:val="23"/>
      <w:shd w:val="clear" w:color="auto" w:fill="FFFFFF"/>
    </w:rPr>
  </w:style>
  <w:style w:type="paragraph" w:customStyle="1" w:styleId="af2">
    <w:name w:val="Подпись к картинке"/>
    <w:basedOn w:val="a"/>
    <w:link w:val="af1"/>
    <w:rsid w:val="00E23899"/>
    <w:pPr>
      <w:widowControl w:val="0"/>
      <w:shd w:val="clear" w:color="auto" w:fill="FFFFFF"/>
      <w:spacing w:line="0" w:lineRule="atLeast"/>
    </w:pPr>
    <w:rPr>
      <w:rFonts w:ascii="Arial" w:eastAsia="Arial" w:hAnsi="Arial"/>
      <w:i/>
      <w:iCs/>
      <w:sz w:val="23"/>
      <w:szCs w:val="23"/>
      <w:lang w:val="x-none" w:eastAsia="x-none"/>
    </w:rPr>
  </w:style>
  <w:style w:type="character" w:customStyle="1" w:styleId="33">
    <w:name w:val="Основной текст3"/>
    <w:rsid w:val="00E2389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9pt0pt">
    <w:name w:val="Основной текст + 9 pt;Интервал 0 pt"/>
    <w:rsid w:val="00E2389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8"/>
      <w:szCs w:val="18"/>
      <w:u w:val="none"/>
      <w:shd w:val="clear" w:color="auto" w:fill="FFFFFF"/>
      <w:lang w:val="ru-RU"/>
    </w:rPr>
  </w:style>
  <w:style w:type="character" w:customStyle="1" w:styleId="13">
    <w:name w:val="Заголовок №1"/>
    <w:rsid w:val="00E238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40">
    <w:name w:val="Основной текст4"/>
    <w:rsid w:val="00E2389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shd w:val="clear" w:color="auto" w:fill="FFFFFF"/>
      <w:lang w:val="ru-RU"/>
    </w:rPr>
  </w:style>
  <w:style w:type="character" w:customStyle="1" w:styleId="120">
    <w:name w:val="Заголовок №1 (2)"/>
    <w:rsid w:val="00E2389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ru-RU"/>
    </w:rPr>
  </w:style>
  <w:style w:type="character" w:customStyle="1" w:styleId="a6">
    <w:name w:val="Основной текст с отступом Знак"/>
    <w:link w:val="a5"/>
    <w:rsid w:val="00B82460"/>
    <w:rPr>
      <w:sz w:val="28"/>
    </w:rPr>
  </w:style>
  <w:style w:type="character" w:customStyle="1" w:styleId="53">
    <w:name w:val="Основной текст5"/>
    <w:rsid w:val="006A6106"/>
    <w:rPr>
      <w:rFonts w:ascii="Arial" w:eastAsia="Arial" w:hAnsi="Arial" w:cs="Arial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styleId="af3">
    <w:name w:val="Balloon Text"/>
    <w:basedOn w:val="a"/>
    <w:link w:val="af4"/>
    <w:uiPriority w:val="99"/>
    <w:rsid w:val="006704B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rsid w:val="006704B7"/>
    <w:rPr>
      <w:rFonts w:ascii="Tahoma" w:hAnsi="Tahoma" w:cs="Tahoma"/>
      <w:sz w:val="16"/>
      <w:szCs w:val="16"/>
    </w:rPr>
  </w:style>
  <w:style w:type="character" w:styleId="af5">
    <w:name w:val="Strong"/>
    <w:uiPriority w:val="22"/>
    <w:qFormat/>
    <w:rsid w:val="00E00E6B"/>
    <w:rPr>
      <w:b/>
      <w:bCs/>
    </w:rPr>
  </w:style>
  <w:style w:type="character" w:customStyle="1" w:styleId="apple-converted-space">
    <w:name w:val="apple-converted-space"/>
    <w:rsid w:val="00E00E6B"/>
  </w:style>
  <w:style w:type="paragraph" w:styleId="af6">
    <w:name w:val="Normal (Web)"/>
    <w:basedOn w:val="a"/>
    <w:uiPriority w:val="99"/>
    <w:rsid w:val="002D3D95"/>
    <w:pPr>
      <w:spacing w:before="100" w:beforeAutospacing="1" w:after="100" w:afterAutospacing="1"/>
    </w:pPr>
    <w:rPr>
      <w:sz w:val="24"/>
      <w:szCs w:val="24"/>
    </w:rPr>
  </w:style>
  <w:style w:type="paragraph" w:styleId="af7">
    <w:name w:val="annotation text"/>
    <w:basedOn w:val="a"/>
    <w:link w:val="af8"/>
    <w:rsid w:val="004E4D4C"/>
  </w:style>
  <w:style w:type="character" w:customStyle="1" w:styleId="af8">
    <w:name w:val="Текст примечания Знак"/>
    <w:basedOn w:val="a0"/>
    <w:link w:val="af7"/>
    <w:rsid w:val="004E4D4C"/>
  </w:style>
  <w:style w:type="character" w:customStyle="1" w:styleId="11">
    <w:name w:val="Заголовок 1 Знак"/>
    <w:link w:val="10"/>
    <w:rsid w:val="009B2C93"/>
    <w:rPr>
      <w:rFonts w:ascii="Arial" w:hAnsi="Arial"/>
      <w:b/>
      <w:color w:val="000000"/>
      <w:spacing w:val="-1"/>
      <w:sz w:val="24"/>
      <w:shd w:val="clear" w:color="auto" w:fill="FFFFFF"/>
    </w:rPr>
  </w:style>
  <w:style w:type="character" w:customStyle="1" w:styleId="s0">
    <w:name w:val="s0"/>
    <w:rsid w:val="00C723EE"/>
  </w:style>
  <w:style w:type="character" w:customStyle="1" w:styleId="90">
    <w:name w:val="Заголовок 9 Знак"/>
    <w:link w:val="9"/>
    <w:semiHidden/>
    <w:rsid w:val="00214E57"/>
    <w:rPr>
      <w:rFonts w:ascii="Cambria" w:eastAsia="Times New Roman" w:hAnsi="Cambria" w:cs="Times New Roman"/>
      <w:sz w:val="22"/>
      <w:szCs w:val="22"/>
    </w:rPr>
  </w:style>
  <w:style w:type="character" w:customStyle="1" w:styleId="s1">
    <w:name w:val="s1"/>
    <w:rsid w:val="00622966"/>
  </w:style>
  <w:style w:type="character" w:customStyle="1" w:styleId="af0">
    <w:name w:val="Абзац списка Знак"/>
    <w:aliases w:val="маркированный Знак,References Знак"/>
    <w:link w:val="af"/>
    <w:uiPriority w:val="1"/>
    <w:locked/>
    <w:rsid w:val="00622966"/>
    <w:rPr>
      <w:rFonts w:ascii="Calibri" w:hAnsi="Calibri"/>
      <w:sz w:val="22"/>
      <w:szCs w:val="22"/>
    </w:rPr>
  </w:style>
  <w:style w:type="paragraph" w:styleId="21">
    <w:name w:val="Body Text Indent 2"/>
    <w:basedOn w:val="a"/>
    <w:link w:val="22"/>
    <w:uiPriority w:val="99"/>
    <w:rsid w:val="001D523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1D523F"/>
  </w:style>
  <w:style w:type="paragraph" w:customStyle="1" w:styleId="Normal">
    <w:name w:val="Normal"/>
    <w:rsid w:val="00F10EBC"/>
    <w:pPr>
      <w:widowControl w:val="0"/>
      <w:spacing w:line="300" w:lineRule="auto"/>
      <w:ind w:firstLine="680"/>
      <w:jc w:val="both"/>
    </w:pPr>
    <w:rPr>
      <w:snapToGrid w:val="0"/>
      <w:sz w:val="24"/>
    </w:rPr>
  </w:style>
  <w:style w:type="character" w:styleId="af9">
    <w:name w:val="Hyperlink"/>
    <w:uiPriority w:val="99"/>
    <w:unhideWhenUsed/>
    <w:rsid w:val="007B646F"/>
    <w:rPr>
      <w:color w:val="0563C1"/>
      <w:u w:val="single"/>
    </w:rPr>
  </w:style>
  <w:style w:type="paragraph" w:customStyle="1" w:styleId="j18">
    <w:name w:val="j18"/>
    <w:basedOn w:val="a"/>
    <w:rsid w:val="007B646F"/>
    <w:pPr>
      <w:spacing w:before="100" w:beforeAutospacing="1" w:after="100" w:afterAutospacing="1"/>
    </w:pPr>
    <w:rPr>
      <w:sz w:val="24"/>
      <w:szCs w:val="24"/>
    </w:rPr>
  </w:style>
  <w:style w:type="character" w:customStyle="1" w:styleId="32">
    <w:name w:val="Основной текст с отступом 3 Знак"/>
    <w:link w:val="31"/>
    <w:rsid w:val="00541854"/>
    <w:rPr>
      <w:sz w:val="16"/>
      <w:szCs w:val="16"/>
    </w:rPr>
  </w:style>
  <w:style w:type="paragraph" w:styleId="afa">
    <w:name w:val="No Spacing"/>
    <w:uiPriority w:val="1"/>
    <w:qFormat/>
    <w:rsid w:val="0090246C"/>
    <w:rPr>
      <w:rFonts w:ascii="Calibri" w:eastAsia="Calibri" w:hAnsi="Calibri"/>
      <w:sz w:val="22"/>
      <w:szCs w:val="22"/>
      <w:lang w:eastAsia="en-US"/>
    </w:rPr>
  </w:style>
  <w:style w:type="character" w:customStyle="1" w:styleId="30">
    <w:name w:val="Заголовок 3 Знак"/>
    <w:link w:val="3"/>
    <w:uiPriority w:val="9"/>
    <w:semiHidden/>
    <w:rsid w:val="002F7F9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mw-headline">
    <w:name w:val="mw-headline"/>
    <w:rsid w:val="002F7F9C"/>
  </w:style>
  <w:style w:type="paragraph" w:styleId="afb">
    <w:name w:val="Body Text"/>
    <w:basedOn w:val="a"/>
    <w:link w:val="afc"/>
    <w:uiPriority w:val="99"/>
    <w:unhideWhenUsed/>
    <w:rsid w:val="00266E88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c">
    <w:name w:val="Основной текст Знак"/>
    <w:link w:val="afb"/>
    <w:uiPriority w:val="99"/>
    <w:rsid w:val="00266E88"/>
    <w:rPr>
      <w:rFonts w:ascii="Calibri" w:eastAsia="Calibri" w:hAnsi="Calibri"/>
      <w:sz w:val="22"/>
      <w:szCs w:val="22"/>
      <w:lang w:eastAsia="en-US"/>
    </w:rPr>
  </w:style>
  <w:style w:type="paragraph" w:customStyle="1" w:styleId="afd">
    <w:name w:val="Мой"/>
    <w:basedOn w:val="a"/>
    <w:uiPriority w:val="99"/>
    <w:rsid w:val="00266E88"/>
    <w:pPr>
      <w:widowControl w:val="0"/>
      <w:spacing w:line="360" w:lineRule="auto"/>
      <w:ind w:firstLine="720"/>
      <w:jc w:val="both"/>
    </w:pPr>
    <w:rPr>
      <w:sz w:val="28"/>
      <w:szCs w:val="24"/>
    </w:rPr>
  </w:style>
  <w:style w:type="paragraph" w:customStyle="1" w:styleId="afe">
    <w:name w:val="Без отступа"/>
    <w:basedOn w:val="a"/>
    <w:rsid w:val="009012F6"/>
    <w:rPr>
      <w:szCs w:val="24"/>
    </w:rPr>
  </w:style>
  <w:style w:type="character" w:customStyle="1" w:styleId="50">
    <w:name w:val="Заголовок 5 Знак"/>
    <w:link w:val="5"/>
    <w:rsid w:val="00191F97"/>
    <w:rPr>
      <w:b/>
      <w:bCs/>
      <w:i/>
      <w:iCs/>
      <w:color w:val="000000"/>
      <w:sz w:val="26"/>
      <w:szCs w:val="26"/>
    </w:rPr>
  </w:style>
  <w:style w:type="character" w:styleId="aff">
    <w:name w:val="FollowedHyperlink"/>
    <w:rsid w:val="00AE690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4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0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hyperlink" Target="http://wikiredia.ru/wiki/%D0%9F%D1%80%D0%BE%D0%B8%D0%B7%D0%B2%D0%BE%D0%B4%D1%81%D1%82%D0%B2%D0%B5%D0%BD%D0%BD%D0%B0%D1%8F_%D0%BF%D1%80%D0%B0%D0%BA%D1%82%D0%B8%D0%BA%D0%B0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esktop\&#1062;&#1057;&#1056;&#1052;&#1050;\&#1055;,%20&#1044;&#1048;%20&#1062;&#1057;&#1056;&#1052;&#1050;\&#1055;,%20&#1044;&#1048;%20&#1062;&#1057;&#1056;&#1052;&#1050;\&#1055;%20&#1080;%20&#1044;&#1048;\&#1055;&#1086;&#1083;&#1086;&#1078;&#1077;&#1085;&#1080;&#1077;%20&#1086;%20&#1062;&#1057;&#1056;&#1052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D0B476-3281-4FE1-B170-851A19916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Положение о ЦСРМК.dot</Template>
  <TotalTime>0</TotalTime>
  <Pages>1</Pages>
  <Words>8233</Words>
  <Characters>46929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СИСТЕМА МЕНЕДЖМЕНТА КАЧЕСТВА                                                             ИЗДАНИЕ 1</vt:lpstr>
    </vt:vector>
  </TitlesOfParts>
  <Company/>
  <LinksUpToDate>false</LinksUpToDate>
  <CharactersWithSpaces>55052</CharactersWithSpaces>
  <SharedDoc>false</SharedDoc>
  <HLinks>
    <vt:vector size="6" baseType="variant">
      <vt:variant>
        <vt:i4>4522080</vt:i4>
      </vt:variant>
      <vt:variant>
        <vt:i4>0</vt:i4>
      </vt:variant>
      <vt:variant>
        <vt:i4>0</vt:i4>
      </vt:variant>
      <vt:variant>
        <vt:i4>5</vt:i4>
      </vt:variant>
      <vt:variant>
        <vt:lpwstr>http://wikiredia.ru/wiki/%D0%9F%D1%80%D0%BE%D0%B8%D0%B7%D0%B2%D0%BE%D0%B4%D1%81%D1%82%D0%B2%D0%B5%D0%BD%D0%BD%D0%B0%D1%8F_%D0%BF%D1%80%D0%B0%D0%BA%D1%82%D0%B8%D0%BA%D0%B0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СИСТЕМА МЕНЕДЖМЕНТА КАЧЕСТВА                                                             ИЗДАНИЕ 1</dc:title>
  <dc:subject/>
  <dc:creator>admin</dc:creator>
  <cp:keywords/>
  <cp:lastModifiedBy>RePack by Diakov</cp:lastModifiedBy>
  <cp:revision>3</cp:revision>
  <cp:lastPrinted>2021-04-05T04:19:00Z</cp:lastPrinted>
  <dcterms:created xsi:type="dcterms:W3CDTF">2021-08-20T05:47:00Z</dcterms:created>
  <dcterms:modified xsi:type="dcterms:W3CDTF">2021-08-20T05:47:00Z</dcterms:modified>
</cp:coreProperties>
</file>